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17A" w:rsidRDefault="0050017A" w:rsidP="0050017A">
      <w:pPr>
        <w:ind w:right="18"/>
        <w:jc w:val="center"/>
        <w:rPr>
          <w:b/>
          <w:sz w:val="28"/>
          <w:szCs w:val="28"/>
        </w:rPr>
      </w:pPr>
    </w:p>
    <w:p w:rsidR="004024BA" w:rsidRPr="00AF5463" w:rsidRDefault="002E71AB" w:rsidP="0050017A">
      <w:pPr>
        <w:ind w:right="18"/>
        <w:jc w:val="center"/>
        <w:rPr>
          <w:b/>
          <w:sz w:val="32"/>
          <w:szCs w:val="32"/>
        </w:rPr>
      </w:pPr>
      <w:r>
        <w:rPr>
          <w:b/>
          <w:sz w:val="32"/>
          <w:szCs w:val="32"/>
        </w:rPr>
        <w:t xml:space="preserve">YTP </w:t>
      </w:r>
      <w:r w:rsidR="0050017A" w:rsidRPr="00AF5463">
        <w:rPr>
          <w:b/>
          <w:sz w:val="32"/>
          <w:szCs w:val="32"/>
        </w:rPr>
        <w:t>Publicity Release Agreement</w:t>
      </w:r>
    </w:p>
    <w:p w:rsidR="0050017A" w:rsidRDefault="0050017A" w:rsidP="00DD092D">
      <w:pPr>
        <w:ind w:right="18"/>
      </w:pPr>
    </w:p>
    <w:p w:rsidR="00AF5463" w:rsidRDefault="00AF5463" w:rsidP="00DD092D">
      <w:pPr>
        <w:ind w:right="18"/>
      </w:pPr>
    </w:p>
    <w:p w:rsidR="00AF5463" w:rsidRDefault="00AF5463" w:rsidP="00DD092D">
      <w:pPr>
        <w:ind w:right="18"/>
      </w:pPr>
    </w:p>
    <w:p w:rsidR="0050017A" w:rsidRDefault="0050017A" w:rsidP="00DD092D">
      <w:pPr>
        <w:ind w:right="18"/>
      </w:pPr>
      <w:r>
        <w:t>Student’s Name _______________________________________________ Date ____________</w:t>
      </w:r>
    </w:p>
    <w:p w:rsidR="0050017A" w:rsidRDefault="0050017A" w:rsidP="00DD092D">
      <w:pPr>
        <w:ind w:right="18"/>
      </w:pPr>
    </w:p>
    <w:p w:rsidR="0050017A" w:rsidRDefault="0050017A" w:rsidP="00DD092D">
      <w:pPr>
        <w:ind w:right="18"/>
      </w:pPr>
      <w:r>
        <w:t>During the course of your student’s participation in the Youth Transition Program, it is possible that your child may be photographed.</w:t>
      </w:r>
      <w:r w:rsidR="002E71AB">
        <w:t xml:space="preserve"> </w:t>
      </w:r>
      <w:r>
        <w:t>These images</w:t>
      </w:r>
      <w:r w:rsidR="002E71AB">
        <w:t>,</w:t>
      </w:r>
      <w:r>
        <w:t xml:space="preserve"> along with your child’s name</w:t>
      </w:r>
      <w:r w:rsidR="002E71AB">
        <w:t>,</w:t>
      </w:r>
      <w:r>
        <w:t xml:space="preserve"> may be used in publications by </w:t>
      </w:r>
      <w:r w:rsidR="00FD788D" w:rsidRPr="002A2C90">
        <w:rPr>
          <w:color w:val="FF0000"/>
        </w:rPr>
        <w:t>(</w:t>
      </w:r>
      <w:r w:rsidR="00FD788D">
        <w:rPr>
          <w:color w:val="FF0000"/>
        </w:rPr>
        <w:t>school and/or district name here</w:t>
      </w:r>
      <w:proofErr w:type="gramStart"/>
      <w:r w:rsidR="00FD788D" w:rsidRPr="002A2C90">
        <w:rPr>
          <w:color w:val="FF0000"/>
        </w:rPr>
        <w:t>)</w:t>
      </w:r>
      <w:r w:rsidR="00FD788D">
        <w:rPr>
          <w:color w:val="FF0000"/>
        </w:rPr>
        <w:t xml:space="preserve">  </w:t>
      </w:r>
      <w:r w:rsidR="00FD788D" w:rsidRPr="002A2C90">
        <w:rPr>
          <w:color w:val="000000" w:themeColor="text1"/>
        </w:rPr>
        <w:t>and</w:t>
      </w:r>
      <w:proofErr w:type="gramEnd"/>
      <w:r w:rsidR="00FD788D" w:rsidRPr="002A2C90">
        <w:rPr>
          <w:color w:val="000000" w:themeColor="text1"/>
        </w:rPr>
        <w:t>/or</w:t>
      </w:r>
      <w:r w:rsidR="00FD788D">
        <w:rPr>
          <w:color w:val="FF0000"/>
        </w:rPr>
        <w:t xml:space="preserve"> </w:t>
      </w:r>
      <w:r w:rsidR="00FD788D" w:rsidRPr="002A2C90">
        <w:rPr>
          <w:color w:val="000000" w:themeColor="text1"/>
        </w:rPr>
        <w:t xml:space="preserve">YTP </w:t>
      </w:r>
      <w:r>
        <w:t xml:space="preserve">University of Oregon, or </w:t>
      </w:r>
      <w:r w:rsidR="002E71AB">
        <w:t xml:space="preserve">Oregon </w:t>
      </w:r>
      <w:r>
        <w:t>Vocational Rehabilitation</w:t>
      </w:r>
      <w:r w:rsidR="002E71AB">
        <w:t xml:space="preserve"> Services (OVRS)</w:t>
      </w:r>
      <w:r>
        <w:t xml:space="preserve"> to inform the community about the YTP program and related activities.</w:t>
      </w:r>
      <w:r w:rsidR="002E71AB">
        <w:t xml:space="preserve"> </w:t>
      </w:r>
    </w:p>
    <w:p w:rsidR="0050017A" w:rsidRDefault="0050017A" w:rsidP="00DD092D">
      <w:pPr>
        <w:ind w:right="18"/>
      </w:pPr>
    </w:p>
    <w:p w:rsidR="0050017A" w:rsidRDefault="0050017A" w:rsidP="00DD092D">
      <w:pPr>
        <w:ind w:right="18"/>
      </w:pPr>
      <w:r>
        <w:t>_____</w:t>
      </w:r>
      <w:r w:rsidR="002E71AB">
        <w:t xml:space="preserve"> </w:t>
      </w:r>
      <w:r>
        <w:t>I understand that these publications may discuss aspects of the program my child participates in and may request the donation of equipment, supplies and other materials and services from businesses and citizens in our community.</w:t>
      </w:r>
    </w:p>
    <w:p w:rsidR="0050017A" w:rsidRDefault="0050017A" w:rsidP="00DD092D">
      <w:pPr>
        <w:ind w:right="18"/>
      </w:pPr>
    </w:p>
    <w:p w:rsidR="00AF5463" w:rsidRDefault="00AF5463" w:rsidP="00DD092D">
      <w:pPr>
        <w:ind w:right="18"/>
      </w:pPr>
    </w:p>
    <w:p w:rsidR="00AF5463" w:rsidRDefault="00AF5463" w:rsidP="00DD092D">
      <w:pPr>
        <w:ind w:right="18"/>
      </w:pPr>
    </w:p>
    <w:p w:rsidR="0050017A" w:rsidRDefault="002E71AB" w:rsidP="00DD092D">
      <w:pPr>
        <w:ind w:right="18"/>
      </w:pPr>
      <w:r>
        <w:t>I DO _____ /</w:t>
      </w:r>
      <w:r w:rsidR="0050017A">
        <w:t xml:space="preserve">DO NOT _____ </w:t>
      </w:r>
      <w:r>
        <w:t xml:space="preserve">(please initial next to your choice) </w:t>
      </w:r>
      <w:r w:rsidR="0050017A">
        <w:t xml:space="preserve">give permission for my child’s image and name to appear in any </w:t>
      </w:r>
      <w:r w:rsidR="00AF5463">
        <w:t>publicity</w:t>
      </w:r>
      <w:r>
        <w:t xml:space="preserve"> </w:t>
      </w:r>
      <w:r w:rsidR="00AF5463">
        <w:t>to be used for the purpose of educating and/or promoting the Youth Transition Program.</w:t>
      </w:r>
      <w:r>
        <w:t xml:space="preserve"> </w:t>
      </w:r>
    </w:p>
    <w:p w:rsidR="00AF5463" w:rsidRDefault="00AF5463" w:rsidP="00DD092D">
      <w:pPr>
        <w:ind w:right="18"/>
      </w:pPr>
    </w:p>
    <w:p w:rsidR="00AF5463" w:rsidRDefault="00AF5463" w:rsidP="00DD092D">
      <w:pPr>
        <w:ind w:right="18"/>
      </w:pPr>
    </w:p>
    <w:p w:rsidR="00AF5463" w:rsidRDefault="00AF5463" w:rsidP="00DD092D">
      <w:pPr>
        <w:ind w:right="18"/>
      </w:pPr>
      <w:r>
        <w:t>____________________________________</w:t>
      </w:r>
      <w:r w:rsidR="002E71AB">
        <w:tab/>
        <w:t xml:space="preserve"> </w:t>
      </w:r>
      <w:r>
        <w:t>__________________</w:t>
      </w:r>
      <w:r>
        <w:br/>
        <w:t>Parent Signature</w:t>
      </w:r>
      <w:r w:rsidR="002E71AB">
        <w:t xml:space="preserve">    </w:t>
      </w:r>
      <w:r w:rsidR="002E71AB">
        <w:tab/>
      </w:r>
      <w:r w:rsidR="002E71AB">
        <w:tab/>
      </w:r>
      <w:r w:rsidR="002E71AB">
        <w:tab/>
      </w:r>
      <w:r w:rsidR="002E71AB">
        <w:tab/>
      </w:r>
      <w:r w:rsidR="002E71AB">
        <w:tab/>
      </w:r>
      <w:r>
        <w:t xml:space="preserve">Date </w:t>
      </w:r>
    </w:p>
    <w:p w:rsidR="00AF5463" w:rsidRDefault="00AF5463" w:rsidP="00DD092D">
      <w:pPr>
        <w:ind w:right="18"/>
      </w:pPr>
    </w:p>
    <w:p w:rsidR="00AF5463" w:rsidRDefault="00AF5463" w:rsidP="00DD092D">
      <w:pPr>
        <w:ind w:right="18"/>
      </w:pPr>
      <w:r>
        <w:t>____________________________________</w:t>
      </w:r>
    </w:p>
    <w:p w:rsidR="00AF5463" w:rsidRDefault="00AF5463" w:rsidP="00DD092D">
      <w:pPr>
        <w:ind w:right="18"/>
      </w:pPr>
      <w:r>
        <w:t>Parent Name Printed</w:t>
      </w:r>
    </w:p>
    <w:p w:rsidR="00AF5463" w:rsidRDefault="00AF5463" w:rsidP="00DD092D">
      <w:pPr>
        <w:ind w:right="18"/>
      </w:pPr>
    </w:p>
    <w:p w:rsidR="00AF5463" w:rsidRDefault="00AF5463" w:rsidP="00DD092D">
      <w:pPr>
        <w:ind w:right="18"/>
      </w:pPr>
    </w:p>
    <w:p w:rsidR="00AF5463" w:rsidRDefault="00AF5463" w:rsidP="00DD092D">
      <w:pPr>
        <w:ind w:right="18"/>
      </w:pPr>
    </w:p>
    <w:p w:rsidR="00AF5463" w:rsidRDefault="00AF5463" w:rsidP="00AF5463">
      <w:pPr>
        <w:ind w:right="18"/>
      </w:pPr>
      <w:r>
        <w:t>____________________________________</w:t>
      </w:r>
      <w:r w:rsidR="002E71AB">
        <w:t xml:space="preserve"> </w:t>
      </w:r>
      <w:r w:rsidR="002E71AB">
        <w:tab/>
      </w:r>
      <w:r>
        <w:t>__________________</w:t>
      </w:r>
      <w:r>
        <w:br/>
        <w:t>Student Signature</w:t>
      </w:r>
      <w:r w:rsidR="002E71AB">
        <w:t xml:space="preserve">   </w:t>
      </w:r>
      <w:r w:rsidR="002E71AB">
        <w:tab/>
      </w:r>
      <w:r w:rsidR="002E71AB">
        <w:tab/>
      </w:r>
      <w:r w:rsidR="002E71AB">
        <w:tab/>
      </w:r>
      <w:r w:rsidR="002E71AB">
        <w:tab/>
      </w:r>
      <w:r w:rsidR="002E71AB">
        <w:tab/>
        <w:t xml:space="preserve"> </w:t>
      </w:r>
      <w:r>
        <w:t xml:space="preserve">Date </w:t>
      </w:r>
    </w:p>
    <w:p w:rsidR="00AF5463" w:rsidRDefault="00AF5463" w:rsidP="00AF5463">
      <w:pPr>
        <w:ind w:right="18"/>
      </w:pPr>
    </w:p>
    <w:p w:rsidR="00AF5463" w:rsidRDefault="00AF5463" w:rsidP="00AF5463">
      <w:pPr>
        <w:ind w:right="18"/>
      </w:pPr>
      <w:r>
        <w:t>____________________________________</w:t>
      </w:r>
    </w:p>
    <w:p w:rsidR="00AF5463" w:rsidRDefault="00AF5463" w:rsidP="00AF5463">
      <w:pPr>
        <w:ind w:right="18"/>
      </w:pPr>
      <w:r>
        <w:t>Student Name Printed</w:t>
      </w:r>
    </w:p>
    <w:p w:rsidR="00C015B8" w:rsidRDefault="00C015B8" w:rsidP="00DD092D">
      <w:pPr>
        <w:ind w:right="18"/>
      </w:pPr>
    </w:p>
    <w:p w:rsidR="0050017A" w:rsidRDefault="002E71AB" w:rsidP="00AF5463">
      <w:pPr>
        <w:tabs>
          <w:tab w:val="left" w:pos="1260"/>
          <w:tab w:val="left" w:pos="1440"/>
        </w:tabs>
        <w:ind w:left="-540" w:right="990" w:hanging="540"/>
      </w:pPr>
      <w:r>
        <w:t xml:space="preserve"> </w:t>
      </w:r>
      <w:bookmarkStart w:id="0" w:name="_GoBack"/>
      <w:bookmarkEnd w:id="0"/>
    </w:p>
    <w:p w:rsidR="0050017A" w:rsidRDefault="0050017A" w:rsidP="0050017A">
      <w:pPr>
        <w:tabs>
          <w:tab w:val="left" w:pos="1260"/>
          <w:tab w:val="left" w:pos="1440"/>
        </w:tabs>
        <w:ind w:left="-720" w:right="-720"/>
      </w:pPr>
    </w:p>
    <w:p w:rsidR="00AB495A" w:rsidRDefault="00AB495A" w:rsidP="00DD092D">
      <w:pPr>
        <w:ind w:right="18"/>
      </w:pPr>
    </w:p>
    <w:p w:rsidR="00D62DEB" w:rsidRPr="008432F4" w:rsidRDefault="00D62DEB" w:rsidP="00DD092D">
      <w:pPr>
        <w:ind w:right="18"/>
      </w:pPr>
    </w:p>
    <w:sectPr w:rsidR="00D62DEB" w:rsidRPr="008432F4" w:rsidSect="00860D7F">
      <w:headerReference w:type="default" r:id="rId6"/>
      <w:footerReference w:type="default" r:id="rId7"/>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E61" w:rsidRDefault="00D95E61">
      <w:r>
        <w:separator/>
      </w:r>
    </w:p>
  </w:endnote>
  <w:endnote w:type="continuationSeparator" w:id="0">
    <w:p w:rsidR="00D95E61" w:rsidRDefault="00D95E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MT Condensed Light">
    <w:altName w:val="Arial Narrow"/>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embedRegular r:id="rId1" w:fontKey="{DBB647EB-31BB-4FE5-A24E-9B15B76C5D83}"/>
  </w:font>
  <w:font w:name="Calibri">
    <w:panose1 w:val="020F0502020204030204"/>
    <w:charset w:val="00"/>
    <w:family w:val="swiss"/>
    <w:pitch w:val="variable"/>
    <w:sig w:usb0="E00002FF" w:usb1="4000ACFF" w:usb2="00000001" w:usb3="00000000" w:csb0="0000019F" w:csb1="00000000"/>
    <w:embedRegular r:id="rId2" w:fontKey="{22F0893D-4AB6-48F3-A545-A55EAAF576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95A" w:rsidRPr="009119C4" w:rsidRDefault="00FD788D" w:rsidP="00AB495A">
    <w:pPr>
      <w:pStyle w:val="Header"/>
      <w:widowControl w:val="0"/>
      <w:jc w:val="center"/>
      <w:rPr>
        <w:rFonts w:ascii="Arial MT Condensed Light" w:hAnsi="Arial MT Condensed Light" w:cs="Arial MT Condensed Light"/>
        <w:color w:val="000000"/>
        <w:sz w:val="18"/>
        <w:szCs w:val="18"/>
      </w:rPr>
    </w:pPr>
    <w:r>
      <w:rPr>
        <w:rFonts w:ascii="Arial MT Condensed Light" w:hAnsi="Arial MT Condensed Light" w:cs="Arial MT Condensed Light"/>
        <w:color w:val="000000"/>
        <w:sz w:val="18"/>
        <w:szCs w:val="18"/>
      </w:rPr>
      <w:t>Updated 9.15</w:t>
    </w:r>
  </w:p>
  <w:p w:rsidR="007C2F17" w:rsidRPr="00AB495A" w:rsidRDefault="007C2F17" w:rsidP="00AB49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E61" w:rsidRDefault="00D95E61">
      <w:r>
        <w:separator/>
      </w:r>
    </w:p>
  </w:footnote>
  <w:footnote w:type="continuationSeparator" w:id="0">
    <w:p w:rsidR="00D95E61" w:rsidRDefault="00D95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F17" w:rsidRPr="00DD092D" w:rsidRDefault="00FD788D" w:rsidP="008432F4">
    <w:pPr>
      <w:pStyle w:val="Header"/>
      <w:jc w:val="center"/>
      <w:rPr>
        <w:rFonts w:ascii="Arial MT Condensed Light" w:hAnsi="Arial MT Condensed Light" w:cs="Arial MT Condensed Light"/>
        <w:color w:val="000000"/>
        <w:sz w:val="16"/>
        <w:szCs w:val="16"/>
        <w:u w:val="single"/>
      </w:rPr>
    </w:pPr>
    <w:r>
      <w:rPr>
        <w:rFonts w:ascii="Arial MT Condensed Light" w:hAnsi="Arial MT Condensed Light" w:cs="Arial MT Condensed Light"/>
        <w:noProof/>
        <w:color w:val="000000"/>
        <w:sz w:val="16"/>
        <w:szCs w:val="16"/>
        <w:u w:val="single"/>
      </w:rPr>
      <w:pict>
        <v:group id="Group 11" o:spid="_x0000_s1029" style="position:absolute;left:0;text-align:left;margin-left:-16.8pt;margin-top:26.2pt;width:514.8pt;height:3.8pt;z-index:2;mso-position-horizontal-relative:margin" coordorigin="1080,2257" coordsize="100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">
          <v:line id="Line 1" o:spid="_x0000_s1030" style="position:absolute;visibility:visible" from="1080,2257" to="11160,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2" o:spid="_x0000_s1028" style="position:absolute;visibility:visible" from="1080,2332" to="11160,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s1MIAAADaAAAADwAAAGRycy9kb3ducmV2LnhtbESPQWvCQBSE74L/YXmCN920F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zs1MIAAADaAAAADwAAAAAAAAAAAAAA&#10;AAChAgAAZHJzL2Rvd25yZXYueG1sUEsFBgAAAAAEAAQA+QAAAJADAAAAAA==&#10;" strokeweight="1.5pt"/>
          <w10:wrap anchorx="margin"/>
        </v:group>
      </w:pict>
    </w:r>
    <w:r w:rsidRPr="002A2C90">
      <w:rPr>
        <w:color w:val="FF0000"/>
      </w:rPr>
      <w:t>(</w:t>
    </w:r>
    <w:proofErr w:type="gramStart"/>
    <w:r>
      <w:rPr>
        <w:color w:val="FF0000"/>
      </w:rPr>
      <w:t>school</w:t>
    </w:r>
    <w:proofErr w:type="gramEnd"/>
    <w:r>
      <w:rPr>
        <w:color w:val="FF0000"/>
      </w:rPr>
      <w:t xml:space="preserve"> and/or district name here</w:t>
    </w:r>
    <w:r w:rsidRPr="002A2C90">
      <w:rPr>
        <w:color w:val="FF0000"/>
      </w:rPr>
      <w:t>)</w:t>
    </w:r>
    <w:r>
      <w:rPr>
        <w:color w:val="FF000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attachedTemplate r:id="rId1"/>
  <w:stylePaneFormatFilter w:val="3F01"/>
  <w:defaultTabStop w:val="576"/>
  <w:drawingGridHorizontalSpacing w:val="120"/>
  <w:displayHorizontalDrawingGridEvery w:val="2"/>
  <w:characterSpacingControl w:val="doNotCompress"/>
  <w:hdrShapeDefaults>
    <o:shapedefaults v:ext="edit" spidmax="4098">
      <o:colormenu v:ext="edit" strokecolor="none [2405]"/>
    </o:shapedefaults>
    <o:shapelayout v:ext="edit">
      <o:idmap v:ext="edit" data="1"/>
      <o:regrouptable v:ext="edit">
        <o:entry new="1" old="0"/>
      </o:regrouptable>
    </o:shapelayout>
  </w:hdrShapeDefaults>
  <w:footnotePr>
    <w:footnote w:id="-1"/>
    <w:footnote w:id="0"/>
  </w:footnotePr>
  <w:endnotePr>
    <w:endnote w:id="-1"/>
    <w:endnote w:id="0"/>
  </w:endnotePr>
  <w:compat/>
  <w:rsids>
    <w:rsidRoot w:val="00C015B8"/>
    <w:rsid w:val="0003155C"/>
    <w:rsid w:val="00055266"/>
    <w:rsid w:val="00066F76"/>
    <w:rsid w:val="00087698"/>
    <w:rsid w:val="000A7388"/>
    <w:rsid w:val="0012244A"/>
    <w:rsid w:val="001501A0"/>
    <w:rsid w:val="00160E8E"/>
    <w:rsid w:val="001E2585"/>
    <w:rsid w:val="001F1E64"/>
    <w:rsid w:val="002101A9"/>
    <w:rsid w:val="0027718C"/>
    <w:rsid w:val="002E71AB"/>
    <w:rsid w:val="003F08B6"/>
    <w:rsid w:val="004013AD"/>
    <w:rsid w:val="004024BA"/>
    <w:rsid w:val="004A462B"/>
    <w:rsid w:val="004F5132"/>
    <w:rsid w:val="0050017A"/>
    <w:rsid w:val="00564F28"/>
    <w:rsid w:val="00642E91"/>
    <w:rsid w:val="006A1CA2"/>
    <w:rsid w:val="007449A0"/>
    <w:rsid w:val="00746C71"/>
    <w:rsid w:val="007C2F17"/>
    <w:rsid w:val="007D72C5"/>
    <w:rsid w:val="007E4D6A"/>
    <w:rsid w:val="008432F4"/>
    <w:rsid w:val="00860D7F"/>
    <w:rsid w:val="008666B4"/>
    <w:rsid w:val="00896621"/>
    <w:rsid w:val="0093535A"/>
    <w:rsid w:val="00942F93"/>
    <w:rsid w:val="00981225"/>
    <w:rsid w:val="009A51DF"/>
    <w:rsid w:val="009E4AE1"/>
    <w:rsid w:val="00A216EA"/>
    <w:rsid w:val="00A352FB"/>
    <w:rsid w:val="00A51A2C"/>
    <w:rsid w:val="00A801DB"/>
    <w:rsid w:val="00AB4241"/>
    <w:rsid w:val="00AB495A"/>
    <w:rsid w:val="00AD50B4"/>
    <w:rsid w:val="00AE46FC"/>
    <w:rsid w:val="00AE6307"/>
    <w:rsid w:val="00AF5463"/>
    <w:rsid w:val="00B377C9"/>
    <w:rsid w:val="00B772CB"/>
    <w:rsid w:val="00B87417"/>
    <w:rsid w:val="00BB1B5B"/>
    <w:rsid w:val="00BB5B45"/>
    <w:rsid w:val="00BF164F"/>
    <w:rsid w:val="00C00492"/>
    <w:rsid w:val="00C015B8"/>
    <w:rsid w:val="00C3401F"/>
    <w:rsid w:val="00C46BB2"/>
    <w:rsid w:val="00CA2F43"/>
    <w:rsid w:val="00D43017"/>
    <w:rsid w:val="00D62DEB"/>
    <w:rsid w:val="00D65828"/>
    <w:rsid w:val="00D707A7"/>
    <w:rsid w:val="00D739BB"/>
    <w:rsid w:val="00D95E61"/>
    <w:rsid w:val="00DA5CAE"/>
    <w:rsid w:val="00DC5DE3"/>
    <w:rsid w:val="00DD092D"/>
    <w:rsid w:val="00E525B8"/>
    <w:rsid w:val="00ED3D02"/>
    <w:rsid w:val="00EF45C2"/>
    <w:rsid w:val="00F53D4E"/>
    <w:rsid w:val="00FD78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strokecolor="none [2405]"/>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0D7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401F"/>
    <w:pPr>
      <w:tabs>
        <w:tab w:val="center" w:pos="4320"/>
        <w:tab w:val="right" w:pos="8640"/>
      </w:tabs>
    </w:pPr>
  </w:style>
  <w:style w:type="paragraph" w:styleId="Footer">
    <w:name w:val="footer"/>
    <w:basedOn w:val="Normal"/>
    <w:link w:val="FooterChar"/>
    <w:uiPriority w:val="99"/>
    <w:rsid w:val="00C3401F"/>
    <w:pPr>
      <w:tabs>
        <w:tab w:val="center" w:pos="4320"/>
        <w:tab w:val="right" w:pos="8640"/>
      </w:tabs>
    </w:pPr>
  </w:style>
  <w:style w:type="character" w:styleId="Hyperlink">
    <w:name w:val="Hyperlink"/>
    <w:basedOn w:val="DefaultParagraphFont"/>
    <w:rsid w:val="00C3401F"/>
    <w:rPr>
      <w:color w:val="0000FF"/>
      <w:u w:val="single"/>
    </w:rPr>
  </w:style>
  <w:style w:type="character" w:customStyle="1" w:styleId="FooterChar">
    <w:name w:val="Footer Char"/>
    <w:link w:val="Footer"/>
    <w:uiPriority w:val="99"/>
    <w:rsid w:val="00AB495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0D7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401F"/>
    <w:pPr>
      <w:tabs>
        <w:tab w:val="center" w:pos="4320"/>
        <w:tab w:val="right" w:pos="8640"/>
      </w:tabs>
    </w:pPr>
  </w:style>
  <w:style w:type="paragraph" w:styleId="Footer">
    <w:name w:val="footer"/>
    <w:basedOn w:val="Normal"/>
    <w:link w:val="FooterChar"/>
    <w:uiPriority w:val="99"/>
    <w:rsid w:val="00C3401F"/>
    <w:pPr>
      <w:tabs>
        <w:tab w:val="center" w:pos="4320"/>
        <w:tab w:val="right" w:pos="8640"/>
      </w:tabs>
    </w:pPr>
  </w:style>
  <w:style w:type="character" w:styleId="Hyperlink">
    <w:name w:val="Hyperlink"/>
    <w:basedOn w:val="DefaultParagraphFont"/>
    <w:rsid w:val="00C3401F"/>
    <w:rPr>
      <w:color w:val="0000FF"/>
      <w:u w:val="single"/>
    </w:rPr>
  </w:style>
  <w:style w:type="character" w:customStyle="1" w:styleId="FooterChar">
    <w:name w:val="Footer Char"/>
    <w:link w:val="Footer"/>
    <w:uiPriority w:val="99"/>
    <w:rsid w:val="00AB495A"/>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4" Type="http://schemas.microsoft.com/office/2007/relationships/stylesWithEffects" Target="stylesWithEffect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mahaffy\Desktop\LBL%20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LBL Letter Head</Template>
  <TotalTime>1</TotalTime>
  <Pages>1</Pages>
  <Words>192</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COSA</Company>
  <LinksUpToDate>false</LinksUpToDate>
  <CharactersWithSpaces>1285</CharactersWithSpaces>
  <SharedDoc>false</SharedDoc>
  <HLinks>
    <vt:vector size="6" baseType="variant">
      <vt:variant>
        <vt:i4>4259928</vt:i4>
      </vt:variant>
      <vt:variant>
        <vt:i4>3</vt:i4>
      </vt:variant>
      <vt:variant>
        <vt:i4>0</vt:i4>
      </vt:variant>
      <vt:variant>
        <vt:i4>5</vt:i4>
      </vt:variant>
      <vt:variant>
        <vt:lpwstr>http://www.lblesd.k12.or.us/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LBL-ESD User</dc:creator>
  <cp:lastModifiedBy>test</cp:lastModifiedBy>
  <cp:revision>2</cp:revision>
  <cp:lastPrinted>2008-04-18T17:21:00Z</cp:lastPrinted>
  <dcterms:created xsi:type="dcterms:W3CDTF">2015-08-28T16:26:00Z</dcterms:created>
  <dcterms:modified xsi:type="dcterms:W3CDTF">2015-08-28T16:26:00Z</dcterms:modified>
</cp:coreProperties>
</file>