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4BA" w:rsidRDefault="004024BA" w:rsidP="00DD092D">
      <w:pPr>
        <w:ind w:right="18"/>
      </w:pPr>
    </w:p>
    <w:p w:rsidR="003D5253" w:rsidRDefault="003D5253" w:rsidP="00AC3A7F">
      <w:pPr>
        <w:jc w:val="center"/>
        <w:rPr>
          <w:b/>
          <w:bCs/>
          <w:sz w:val="28"/>
          <w:szCs w:val="28"/>
        </w:rPr>
      </w:pPr>
    </w:p>
    <w:p w:rsidR="00AC3A7F" w:rsidRPr="00AC3A7F" w:rsidRDefault="00AC3A7F" w:rsidP="00AC3A7F">
      <w:pPr>
        <w:jc w:val="center"/>
        <w:rPr>
          <w:b/>
          <w:bCs/>
          <w:sz w:val="28"/>
          <w:szCs w:val="28"/>
        </w:rPr>
      </w:pPr>
      <w:r w:rsidRPr="00AC3A7F">
        <w:rPr>
          <w:b/>
          <w:bCs/>
          <w:sz w:val="28"/>
          <w:szCs w:val="28"/>
        </w:rPr>
        <w:t>YTP Process – From Case Manager to VR</w:t>
      </w:r>
    </w:p>
    <w:p w:rsidR="00AC3A7F" w:rsidRDefault="00AC3A7F" w:rsidP="00AC3A7F">
      <w:pPr>
        <w:rPr>
          <w:b/>
          <w:bCs/>
        </w:rPr>
      </w:pPr>
    </w:p>
    <w:p w:rsidR="003D5253" w:rsidRDefault="003D5253" w:rsidP="00AC3A7F">
      <w:pPr>
        <w:rPr>
          <w:b/>
          <w:bCs/>
        </w:rPr>
      </w:pPr>
    </w:p>
    <w:p w:rsidR="00AC3A7F" w:rsidRPr="003D5253" w:rsidRDefault="00AC3A7F" w:rsidP="00AC3A7F">
      <w:pPr>
        <w:pStyle w:val="ListParagraph"/>
        <w:numPr>
          <w:ilvl w:val="0"/>
          <w:numId w:val="1"/>
        </w:numPr>
        <w:rPr>
          <w:sz w:val="24"/>
          <w:szCs w:val="24"/>
        </w:rPr>
      </w:pPr>
      <w:r w:rsidRPr="003D5253">
        <w:rPr>
          <w:sz w:val="24"/>
          <w:szCs w:val="24"/>
          <w:u w:val="single"/>
        </w:rPr>
        <w:t>Case manager contacts the student</w:t>
      </w:r>
      <w:r w:rsidRPr="003D5253">
        <w:rPr>
          <w:sz w:val="24"/>
          <w:szCs w:val="24"/>
        </w:rPr>
        <w:t xml:space="preserve"> to see if they are interested</w:t>
      </w:r>
      <w:r w:rsidR="007D32BC" w:rsidRPr="003D5253">
        <w:rPr>
          <w:sz w:val="24"/>
          <w:szCs w:val="24"/>
        </w:rPr>
        <w:t xml:space="preserve"> in the Youth Transition Program</w:t>
      </w:r>
      <w:r w:rsidRPr="003D5253">
        <w:rPr>
          <w:sz w:val="24"/>
          <w:szCs w:val="24"/>
        </w:rPr>
        <w:t>.</w:t>
      </w:r>
    </w:p>
    <w:p w:rsidR="00AC3A7F" w:rsidRPr="003D5253" w:rsidRDefault="00AC3A7F" w:rsidP="00AC3A7F">
      <w:pPr>
        <w:pStyle w:val="ListParagraph"/>
        <w:rPr>
          <w:sz w:val="24"/>
          <w:szCs w:val="24"/>
        </w:rPr>
      </w:pPr>
    </w:p>
    <w:p w:rsidR="00AC3A7F" w:rsidRPr="003D5253" w:rsidRDefault="00AC3A7F" w:rsidP="00AC3A7F">
      <w:pPr>
        <w:pStyle w:val="ListParagraph"/>
        <w:numPr>
          <w:ilvl w:val="0"/>
          <w:numId w:val="1"/>
        </w:numPr>
        <w:rPr>
          <w:sz w:val="24"/>
          <w:szCs w:val="24"/>
        </w:rPr>
      </w:pPr>
      <w:r w:rsidRPr="003D5253">
        <w:rPr>
          <w:sz w:val="24"/>
          <w:szCs w:val="24"/>
        </w:rPr>
        <w:t xml:space="preserve">If student is interested, then </w:t>
      </w:r>
      <w:r w:rsidRPr="003D5253">
        <w:rPr>
          <w:sz w:val="24"/>
          <w:szCs w:val="24"/>
          <w:u w:val="single"/>
        </w:rPr>
        <w:t>case manager contacts the parents</w:t>
      </w:r>
      <w:r w:rsidRPr="003D5253">
        <w:rPr>
          <w:sz w:val="24"/>
          <w:szCs w:val="24"/>
        </w:rPr>
        <w:t xml:space="preserve"> to see if they are interested.</w:t>
      </w:r>
    </w:p>
    <w:p w:rsidR="00AC3A7F" w:rsidRPr="003D5253" w:rsidRDefault="00AC3A7F" w:rsidP="00AC3A7F">
      <w:pPr>
        <w:pStyle w:val="ListParagraph"/>
        <w:rPr>
          <w:sz w:val="24"/>
          <w:szCs w:val="24"/>
        </w:rPr>
      </w:pPr>
    </w:p>
    <w:p w:rsidR="00AC3A7F" w:rsidRPr="003D5253" w:rsidRDefault="00AC3A7F" w:rsidP="00AC3A7F">
      <w:pPr>
        <w:pStyle w:val="ListParagraph"/>
        <w:numPr>
          <w:ilvl w:val="0"/>
          <w:numId w:val="1"/>
        </w:numPr>
        <w:rPr>
          <w:sz w:val="24"/>
          <w:szCs w:val="24"/>
        </w:rPr>
      </w:pPr>
      <w:r w:rsidRPr="003D5253">
        <w:rPr>
          <w:sz w:val="24"/>
          <w:szCs w:val="24"/>
        </w:rPr>
        <w:t xml:space="preserve">If both student and parent are interested (unless student is emancipated – then the student’s interest determines next steps) the </w:t>
      </w:r>
      <w:r w:rsidRPr="003D5253">
        <w:rPr>
          <w:sz w:val="24"/>
          <w:szCs w:val="24"/>
          <w:u w:val="single"/>
        </w:rPr>
        <w:t xml:space="preserve">case manager completes both the YTP Teacher Referral and YTP Functional Limitation </w:t>
      </w:r>
      <w:r w:rsidR="007D32BC" w:rsidRPr="003D5253">
        <w:rPr>
          <w:sz w:val="24"/>
          <w:szCs w:val="24"/>
          <w:u w:val="single"/>
        </w:rPr>
        <w:t xml:space="preserve">Form </w:t>
      </w:r>
      <w:r w:rsidRPr="003D5253">
        <w:rPr>
          <w:sz w:val="24"/>
          <w:szCs w:val="24"/>
        </w:rPr>
        <w:t>and submits to YTP specialist.</w:t>
      </w:r>
    </w:p>
    <w:p w:rsidR="00AC3A7F" w:rsidRPr="003D5253" w:rsidRDefault="00AC3A7F" w:rsidP="00AC3A7F">
      <w:pPr>
        <w:pStyle w:val="ListParagraph"/>
        <w:rPr>
          <w:sz w:val="24"/>
          <w:szCs w:val="24"/>
        </w:rPr>
      </w:pPr>
    </w:p>
    <w:p w:rsidR="007D32BC" w:rsidRPr="003D5253" w:rsidRDefault="00AC3A7F" w:rsidP="00AC3A7F">
      <w:pPr>
        <w:pStyle w:val="ListParagraph"/>
        <w:numPr>
          <w:ilvl w:val="0"/>
          <w:numId w:val="1"/>
        </w:numPr>
        <w:rPr>
          <w:sz w:val="24"/>
          <w:szCs w:val="24"/>
        </w:rPr>
      </w:pPr>
      <w:r w:rsidRPr="003D5253">
        <w:rPr>
          <w:sz w:val="24"/>
          <w:szCs w:val="24"/>
          <w:u w:val="single"/>
        </w:rPr>
        <w:t>YTP specialist reviews application and makes initial contact</w:t>
      </w:r>
      <w:r w:rsidRPr="003D5253">
        <w:rPr>
          <w:sz w:val="24"/>
          <w:szCs w:val="24"/>
        </w:rPr>
        <w:t xml:space="preserve"> with student to discuss interest and review form packet with the student to take home.  </w:t>
      </w:r>
    </w:p>
    <w:p w:rsidR="007D32BC" w:rsidRPr="003D5253" w:rsidRDefault="007D32BC" w:rsidP="007D32BC">
      <w:pPr>
        <w:pStyle w:val="ListParagraph"/>
        <w:rPr>
          <w:sz w:val="24"/>
          <w:szCs w:val="24"/>
        </w:rPr>
      </w:pPr>
    </w:p>
    <w:p w:rsidR="007D32BC" w:rsidRPr="003D5253" w:rsidRDefault="007D32BC" w:rsidP="00AC3A7F">
      <w:pPr>
        <w:pStyle w:val="ListParagraph"/>
        <w:numPr>
          <w:ilvl w:val="0"/>
          <w:numId w:val="1"/>
        </w:numPr>
        <w:rPr>
          <w:sz w:val="24"/>
          <w:szCs w:val="24"/>
          <w:u w:val="single"/>
        </w:rPr>
      </w:pPr>
      <w:r w:rsidRPr="003D5253">
        <w:rPr>
          <w:sz w:val="24"/>
          <w:szCs w:val="24"/>
          <w:u w:val="single"/>
        </w:rPr>
        <w:t xml:space="preserve">Packet should include the following: </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718"/>
        <w:gridCol w:w="6138"/>
      </w:tblGrid>
      <w:tr w:rsidR="007D32BC" w:rsidRPr="003D5253" w:rsidTr="001157E6">
        <w:tc>
          <w:tcPr>
            <w:tcW w:w="2718" w:type="dxa"/>
          </w:tcPr>
          <w:p w:rsidR="007D32BC" w:rsidRPr="003D5253" w:rsidRDefault="007D32BC" w:rsidP="002174DA">
            <w:pPr>
              <w:pStyle w:val="ListParagraph"/>
              <w:numPr>
                <w:ilvl w:val="0"/>
                <w:numId w:val="3"/>
              </w:numPr>
              <w:rPr>
                <w:sz w:val="24"/>
                <w:szCs w:val="24"/>
              </w:rPr>
            </w:pPr>
            <w:r w:rsidRPr="003D5253">
              <w:rPr>
                <w:sz w:val="24"/>
                <w:szCs w:val="24"/>
              </w:rPr>
              <w:t>Parent Letter</w:t>
            </w:r>
          </w:p>
          <w:p w:rsidR="007D32BC" w:rsidRPr="003D5253" w:rsidRDefault="007D32BC" w:rsidP="002174DA">
            <w:pPr>
              <w:pStyle w:val="ListParagraph"/>
              <w:numPr>
                <w:ilvl w:val="0"/>
                <w:numId w:val="3"/>
              </w:numPr>
              <w:rPr>
                <w:sz w:val="24"/>
                <w:szCs w:val="24"/>
              </w:rPr>
            </w:pPr>
            <w:r w:rsidRPr="003D5253">
              <w:rPr>
                <w:sz w:val="24"/>
                <w:szCs w:val="24"/>
              </w:rPr>
              <w:t>Eligibility Information</w:t>
            </w:r>
          </w:p>
          <w:p w:rsidR="007D32BC" w:rsidRPr="003D5253" w:rsidRDefault="007D32BC" w:rsidP="002174DA">
            <w:pPr>
              <w:pStyle w:val="ListParagraph"/>
              <w:numPr>
                <w:ilvl w:val="0"/>
                <w:numId w:val="3"/>
              </w:numPr>
              <w:rPr>
                <w:sz w:val="24"/>
                <w:szCs w:val="24"/>
              </w:rPr>
            </w:pPr>
            <w:r w:rsidRPr="003D5253">
              <w:rPr>
                <w:sz w:val="24"/>
                <w:szCs w:val="24"/>
              </w:rPr>
              <w:t>Ideal Participant</w:t>
            </w:r>
          </w:p>
        </w:tc>
        <w:tc>
          <w:tcPr>
            <w:tcW w:w="6138" w:type="dxa"/>
          </w:tcPr>
          <w:p w:rsidR="002174DA" w:rsidRPr="003D5253" w:rsidRDefault="002174DA" w:rsidP="002174DA">
            <w:pPr>
              <w:pStyle w:val="ListParagraph"/>
              <w:numPr>
                <w:ilvl w:val="0"/>
                <w:numId w:val="3"/>
              </w:numPr>
              <w:rPr>
                <w:sz w:val="24"/>
                <w:szCs w:val="24"/>
              </w:rPr>
            </w:pPr>
            <w:r w:rsidRPr="003D5253">
              <w:rPr>
                <w:sz w:val="24"/>
                <w:szCs w:val="24"/>
              </w:rPr>
              <w:t xml:space="preserve">Agreement to Participate </w:t>
            </w:r>
            <w:r w:rsidRPr="003D5253">
              <w:rPr>
                <w:i/>
                <w:sz w:val="24"/>
                <w:szCs w:val="24"/>
              </w:rPr>
              <w:t>(Parent or Student as appropriate)</w:t>
            </w:r>
          </w:p>
          <w:p w:rsidR="002174DA" w:rsidRPr="003D5253" w:rsidRDefault="002174DA" w:rsidP="002174DA">
            <w:pPr>
              <w:pStyle w:val="ListParagraph"/>
              <w:numPr>
                <w:ilvl w:val="0"/>
                <w:numId w:val="3"/>
              </w:numPr>
              <w:rPr>
                <w:sz w:val="24"/>
                <w:szCs w:val="24"/>
              </w:rPr>
            </w:pPr>
            <w:r w:rsidRPr="003D5253">
              <w:rPr>
                <w:sz w:val="24"/>
                <w:szCs w:val="24"/>
              </w:rPr>
              <w:t>Emergency Contact Release</w:t>
            </w:r>
          </w:p>
          <w:p w:rsidR="002174DA" w:rsidRPr="003D5253" w:rsidRDefault="002174DA" w:rsidP="002174DA">
            <w:pPr>
              <w:pStyle w:val="ListParagraph"/>
              <w:numPr>
                <w:ilvl w:val="0"/>
                <w:numId w:val="3"/>
              </w:numPr>
              <w:rPr>
                <w:sz w:val="24"/>
                <w:szCs w:val="24"/>
              </w:rPr>
            </w:pPr>
            <w:r w:rsidRPr="003D5253">
              <w:rPr>
                <w:sz w:val="24"/>
                <w:szCs w:val="24"/>
              </w:rPr>
              <w:t>Field Trip – Community Based Activity Permission</w:t>
            </w:r>
          </w:p>
          <w:p w:rsidR="002174DA" w:rsidRPr="003D5253" w:rsidRDefault="002174DA" w:rsidP="002174DA">
            <w:pPr>
              <w:pStyle w:val="ListParagraph"/>
              <w:numPr>
                <w:ilvl w:val="0"/>
                <w:numId w:val="3"/>
              </w:numPr>
              <w:rPr>
                <w:sz w:val="24"/>
                <w:szCs w:val="24"/>
              </w:rPr>
            </w:pPr>
            <w:r w:rsidRPr="003D5253">
              <w:rPr>
                <w:sz w:val="24"/>
                <w:szCs w:val="24"/>
              </w:rPr>
              <w:t>Publicity Release</w:t>
            </w:r>
          </w:p>
        </w:tc>
      </w:tr>
    </w:tbl>
    <w:p w:rsidR="00A77790" w:rsidRPr="003D5253" w:rsidRDefault="00A77790" w:rsidP="00A77790">
      <w:pPr>
        <w:rPr>
          <w:sz w:val="24"/>
          <w:szCs w:val="24"/>
        </w:rPr>
      </w:pPr>
    </w:p>
    <w:p w:rsidR="001157E6" w:rsidRPr="003D5253" w:rsidRDefault="001157E6" w:rsidP="00AC3A7F">
      <w:pPr>
        <w:pStyle w:val="ListParagraph"/>
        <w:numPr>
          <w:ilvl w:val="0"/>
          <w:numId w:val="1"/>
        </w:numPr>
        <w:rPr>
          <w:sz w:val="24"/>
          <w:szCs w:val="24"/>
        </w:rPr>
      </w:pPr>
      <w:r w:rsidRPr="003D5253">
        <w:rPr>
          <w:sz w:val="24"/>
          <w:szCs w:val="24"/>
          <w:u w:val="single"/>
        </w:rPr>
        <w:t>YTP Specialist follows up</w:t>
      </w:r>
      <w:r w:rsidRPr="003D5253">
        <w:rPr>
          <w:sz w:val="24"/>
          <w:szCs w:val="24"/>
        </w:rPr>
        <w:t xml:space="preserve"> to be sure they have a complete packet of signed forms.</w:t>
      </w:r>
    </w:p>
    <w:p w:rsidR="001157E6" w:rsidRPr="003D5253" w:rsidRDefault="001157E6" w:rsidP="001157E6">
      <w:pPr>
        <w:pStyle w:val="ListParagraph"/>
        <w:rPr>
          <w:sz w:val="24"/>
          <w:szCs w:val="24"/>
        </w:rPr>
      </w:pPr>
    </w:p>
    <w:p w:rsidR="00AC3A7F" w:rsidRPr="003D5253" w:rsidRDefault="00AC3A7F" w:rsidP="00AC3A7F">
      <w:pPr>
        <w:pStyle w:val="ListParagraph"/>
        <w:numPr>
          <w:ilvl w:val="0"/>
          <w:numId w:val="1"/>
        </w:numPr>
        <w:rPr>
          <w:sz w:val="24"/>
          <w:szCs w:val="24"/>
        </w:rPr>
      </w:pPr>
      <w:r w:rsidRPr="003D5253">
        <w:rPr>
          <w:sz w:val="24"/>
          <w:szCs w:val="24"/>
          <w:u w:val="single"/>
        </w:rPr>
        <w:t xml:space="preserve">YTP specialist sets </w:t>
      </w:r>
      <w:proofErr w:type="gramStart"/>
      <w:r w:rsidRPr="003D5253">
        <w:rPr>
          <w:sz w:val="24"/>
          <w:szCs w:val="24"/>
          <w:u w:val="single"/>
        </w:rPr>
        <w:t xml:space="preserve">up  </w:t>
      </w:r>
      <w:r w:rsidR="001157E6" w:rsidRPr="003D5253">
        <w:rPr>
          <w:sz w:val="24"/>
          <w:szCs w:val="24"/>
          <w:u w:val="single"/>
        </w:rPr>
        <w:t>Services</w:t>
      </w:r>
      <w:proofErr w:type="gramEnd"/>
      <w:r w:rsidR="001157E6" w:rsidRPr="003D5253">
        <w:rPr>
          <w:sz w:val="24"/>
          <w:szCs w:val="24"/>
          <w:u w:val="single"/>
        </w:rPr>
        <w:t xml:space="preserve"> Log</w:t>
      </w:r>
      <w:r w:rsidRPr="003D5253">
        <w:rPr>
          <w:sz w:val="24"/>
          <w:szCs w:val="24"/>
          <w:u w:val="single"/>
        </w:rPr>
        <w:t xml:space="preserve"> for student </w:t>
      </w:r>
      <w:r w:rsidRPr="003D5253">
        <w:rPr>
          <w:sz w:val="24"/>
          <w:szCs w:val="24"/>
        </w:rPr>
        <w:t xml:space="preserve">and begins tracking all contacts with student or parent. </w:t>
      </w:r>
    </w:p>
    <w:p w:rsidR="00A77790" w:rsidRPr="003D5253" w:rsidRDefault="00A77790" w:rsidP="00A77790">
      <w:pPr>
        <w:rPr>
          <w:sz w:val="24"/>
          <w:szCs w:val="24"/>
        </w:rPr>
      </w:pPr>
    </w:p>
    <w:p w:rsidR="00AC3A7F" w:rsidRPr="003D5253" w:rsidRDefault="00AC3A7F" w:rsidP="00AC3A7F">
      <w:pPr>
        <w:pStyle w:val="ListParagraph"/>
        <w:numPr>
          <w:ilvl w:val="0"/>
          <w:numId w:val="1"/>
        </w:numPr>
        <w:rPr>
          <w:sz w:val="24"/>
          <w:szCs w:val="24"/>
        </w:rPr>
      </w:pPr>
      <w:r w:rsidRPr="003D5253">
        <w:rPr>
          <w:sz w:val="24"/>
          <w:szCs w:val="24"/>
        </w:rPr>
        <w:t xml:space="preserve">The </w:t>
      </w:r>
      <w:r w:rsidRPr="003D5253">
        <w:rPr>
          <w:sz w:val="24"/>
          <w:szCs w:val="24"/>
          <w:u w:val="single"/>
        </w:rPr>
        <w:t>YTP specialist may meet with parents or attend IEP meetings to provide introductory information</w:t>
      </w:r>
      <w:r w:rsidRPr="003D5253">
        <w:rPr>
          <w:sz w:val="24"/>
          <w:szCs w:val="24"/>
        </w:rPr>
        <w:t xml:space="preserve"> about YTP to parents and students.  </w:t>
      </w:r>
    </w:p>
    <w:p w:rsidR="00A77790" w:rsidRPr="003D5253" w:rsidRDefault="00A77790" w:rsidP="00A77790">
      <w:pPr>
        <w:rPr>
          <w:sz w:val="24"/>
          <w:szCs w:val="24"/>
        </w:rPr>
      </w:pPr>
    </w:p>
    <w:p w:rsidR="00AC3A7F" w:rsidRPr="003D5253" w:rsidRDefault="00AC3A7F" w:rsidP="00AC3A7F">
      <w:pPr>
        <w:pStyle w:val="ListParagraph"/>
        <w:numPr>
          <w:ilvl w:val="0"/>
          <w:numId w:val="1"/>
        </w:numPr>
        <w:rPr>
          <w:sz w:val="24"/>
          <w:szCs w:val="24"/>
        </w:rPr>
      </w:pPr>
      <w:r w:rsidRPr="003D5253">
        <w:rPr>
          <w:sz w:val="24"/>
          <w:szCs w:val="24"/>
          <w:u w:val="single"/>
        </w:rPr>
        <w:t>YTP specialist continues to meet with the student</w:t>
      </w:r>
      <w:r w:rsidRPr="003D5253">
        <w:rPr>
          <w:sz w:val="24"/>
          <w:szCs w:val="24"/>
        </w:rPr>
        <w:t xml:space="preserve"> to get to know him or </w:t>
      </w:r>
      <w:r w:rsidR="001157E6" w:rsidRPr="003D5253">
        <w:rPr>
          <w:sz w:val="24"/>
          <w:szCs w:val="24"/>
        </w:rPr>
        <w:t xml:space="preserve">her and gather information for </w:t>
      </w:r>
      <w:r w:rsidRPr="003D5253">
        <w:rPr>
          <w:sz w:val="24"/>
          <w:szCs w:val="24"/>
        </w:rPr>
        <w:t xml:space="preserve">the VR counselor and develop a working relationship with the student. The school case manager and the YTP specialist can collaborate on what these needs might be though it is important to remember that </w:t>
      </w:r>
      <w:r w:rsidR="001157E6" w:rsidRPr="003D5253">
        <w:rPr>
          <w:b/>
          <w:sz w:val="24"/>
          <w:szCs w:val="24"/>
        </w:rPr>
        <w:t>YTP is intended to supplement not replace</w:t>
      </w:r>
      <w:r w:rsidRPr="003D5253">
        <w:rPr>
          <w:b/>
          <w:sz w:val="24"/>
          <w:szCs w:val="24"/>
        </w:rPr>
        <w:t xml:space="preserve"> </w:t>
      </w:r>
      <w:r w:rsidR="001157E6" w:rsidRPr="003D5253">
        <w:rPr>
          <w:b/>
          <w:sz w:val="24"/>
          <w:szCs w:val="24"/>
        </w:rPr>
        <w:t xml:space="preserve">the transition </w:t>
      </w:r>
      <w:r w:rsidRPr="003D5253">
        <w:rPr>
          <w:b/>
          <w:sz w:val="24"/>
          <w:szCs w:val="24"/>
        </w:rPr>
        <w:t>services provided by the school</w:t>
      </w:r>
      <w:r w:rsidRPr="003D5253">
        <w:rPr>
          <w:sz w:val="24"/>
          <w:szCs w:val="24"/>
        </w:rPr>
        <w:t>.  </w:t>
      </w:r>
    </w:p>
    <w:p w:rsidR="00AC3A7F" w:rsidRPr="003D5253" w:rsidRDefault="00AC3A7F" w:rsidP="00AC3A7F">
      <w:pPr>
        <w:pStyle w:val="ListParagraph"/>
        <w:rPr>
          <w:sz w:val="24"/>
          <w:szCs w:val="24"/>
        </w:rPr>
      </w:pPr>
    </w:p>
    <w:p w:rsidR="00AC3A7F" w:rsidRPr="003D5253" w:rsidRDefault="00AC3A7F" w:rsidP="00AC3A7F">
      <w:pPr>
        <w:pStyle w:val="ListParagraph"/>
        <w:rPr>
          <w:sz w:val="24"/>
          <w:szCs w:val="24"/>
        </w:rPr>
      </w:pPr>
      <w:r w:rsidRPr="003D5253">
        <w:rPr>
          <w:sz w:val="24"/>
          <w:szCs w:val="24"/>
        </w:rPr>
        <w:t xml:space="preserve">Meetings with students might focus on a variety of skills or needs including but not limited to: studying for a driver’s permit, obtaining a food handlers card, career interest inventories, application, resume and interview skills)  The specialist is in the screening process with the student, communicating with VR to determine if the student is a good fit for YTP.  </w:t>
      </w:r>
    </w:p>
    <w:p w:rsidR="00AC3A7F" w:rsidRPr="003D5253" w:rsidRDefault="00AC3A7F" w:rsidP="00AC3A7F">
      <w:pPr>
        <w:pStyle w:val="ListParagraph"/>
        <w:rPr>
          <w:sz w:val="24"/>
          <w:szCs w:val="24"/>
        </w:rPr>
      </w:pPr>
    </w:p>
    <w:p w:rsidR="00AC3A7F" w:rsidRPr="003D5253" w:rsidRDefault="00AC3A7F" w:rsidP="00AC3A7F">
      <w:pPr>
        <w:pStyle w:val="ListParagraph"/>
        <w:numPr>
          <w:ilvl w:val="0"/>
          <w:numId w:val="1"/>
        </w:numPr>
        <w:rPr>
          <w:sz w:val="24"/>
          <w:szCs w:val="24"/>
        </w:rPr>
      </w:pPr>
      <w:r w:rsidRPr="003D5253">
        <w:rPr>
          <w:sz w:val="24"/>
          <w:szCs w:val="24"/>
          <w:u w:val="single"/>
        </w:rPr>
        <w:t>YTP specialist meets with VR</w:t>
      </w:r>
      <w:r w:rsidRPr="003D5253">
        <w:rPr>
          <w:sz w:val="24"/>
          <w:szCs w:val="24"/>
        </w:rPr>
        <w:t xml:space="preserve"> on behalf of the student and, as appropriate, facilitates a VR application.   </w:t>
      </w:r>
    </w:p>
    <w:p w:rsidR="00A77790" w:rsidRPr="003D5253" w:rsidRDefault="00A77790" w:rsidP="00A77790">
      <w:pPr>
        <w:ind w:left="360"/>
        <w:rPr>
          <w:sz w:val="24"/>
          <w:szCs w:val="24"/>
        </w:rPr>
      </w:pPr>
    </w:p>
    <w:p w:rsidR="00AC3A7F" w:rsidRPr="003D5253" w:rsidRDefault="00AC3A7F" w:rsidP="00AC3A7F">
      <w:pPr>
        <w:pStyle w:val="ListParagraph"/>
        <w:numPr>
          <w:ilvl w:val="0"/>
          <w:numId w:val="1"/>
        </w:numPr>
        <w:rPr>
          <w:sz w:val="24"/>
          <w:szCs w:val="24"/>
        </w:rPr>
      </w:pPr>
      <w:r w:rsidRPr="003D5253">
        <w:rPr>
          <w:sz w:val="24"/>
          <w:szCs w:val="24"/>
        </w:rPr>
        <w:t xml:space="preserve">If the student is a good fit, the </w:t>
      </w:r>
      <w:r w:rsidRPr="003D5253">
        <w:rPr>
          <w:sz w:val="24"/>
          <w:szCs w:val="24"/>
          <w:u w:val="single"/>
        </w:rPr>
        <w:t>YTP specialist continues to work with the student, VR and the case manager</w:t>
      </w:r>
      <w:r w:rsidRPr="003D5253">
        <w:rPr>
          <w:sz w:val="24"/>
          <w:szCs w:val="24"/>
        </w:rPr>
        <w:t xml:space="preserve"> to assist in eliminating employment barriers as identified in the Vocational Rehabilitation application process.  At this point the YTP specialist works with both the case manager and VR counselor to determine what work will be done with the individual student.  </w:t>
      </w:r>
    </w:p>
    <w:p w:rsidR="00A77790" w:rsidRPr="003D5253" w:rsidRDefault="00A77790" w:rsidP="00A77790">
      <w:pPr>
        <w:pStyle w:val="ListParagraph"/>
        <w:rPr>
          <w:sz w:val="24"/>
          <w:szCs w:val="24"/>
        </w:rPr>
      </w:pPr>
    </w:p>
    <w:p w:rsidR="00A77790" w:rsidRPr="003D5253" w:rsidRDefault="00A77790" w:rsidP="00A77790">
      <w:pPr>
        <w:pStyle w:val="ListParagraph"/>
        <w:rPr>
          <w:sz w:val="24"/>
          <w:szCs w:val="24"/>
        </w:rPr>
      </w:pPr>
    </w:p>
    <w:p w:rsidR="00AC3A7F" w:rsidRPr="003D5253" w:rsidRDefault="00AC3A7F" w:rsidP="00AC3A7F">
      <w:pPr>
        <w:pStyle w:val="ListParagraph"/>
        <w:numPr>
          <w:ilvl w:val="0"/>
          <w:numId w:val="1"/>
        </w:numPr>
        <w:rPr>
          <w:sz w:val="24"/>
          <w:szCs w:val="24"/>
        </w:rPr>
      </w:pPr>
      <w:r w:rsidRPr="003D5253">
        <w:rPr>
          <w:sz w:val="24"/>
          <w:szCs w:val="24"/>
        </w:rPr>
        <w:t xml:space="preserve">Once the student leaves school and is a VR client, the YTP specialist continues working with the student and following up as per the YTP grant.  </w:t>
      </w:r>
    </w:p>
    <w:p w:rsidR="00AC3A7F" w:rsidRPr="003D5253" w:rsidRDefault="00AC3A7F" w:rsidP="00AC3A7F">
      <w:pPr>
        <w:rPr>
          <w:sz w:val="24"/>
          <w:szCs w:val="24"/>
        </w:rPr>
      </w:pPr>
    </w:p>
    <w:p w:rsidR="003D5253" w:rsidRDefault="003D5253" w:rsidP="00DD092D">
      <w:pPr>
        <w:ind w:right="18"/>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Pr="003D5253" w:rsidRDefault="003D5253" w:rsidP="003D5253">
      <w:pPr>
        <w:rPr>
          <w:sz w:val="24"/>
          <w:szCs w:val="24"/>
        </w:rPr>
      </w:pPr>
    </w:p>
    <w:p w:rsidR="003D5253" w:rsidRDefault="003D5253" w:rsidP="003D5253">
      <w:pPr>
        <w:rPr>
          <w:sz w:val="24"/>
          <w:szCs w:val="24"/>
        </w:rPr>
      </w:pPr>
    </w:p>
    <w:p w:rsidR="00C015B8" w:rsidRPr="003D5253" w:rsidRDefault="003D5253" w:rsidP="003D5253">
      <w:pPr>
        <w:tabs>
          <w:tab w:val="left" w:pos="3816"/>
        </w:tabs>
        <w:rPr>
          <w:sz w:val="24"/>
          <w:szCs w:val="24"/>
        </w:rPr>
      </w:pPr>
      <w:r>
        <w:rPr>
          <w:sz w:val="24"/>
          <w:szCs w:val="24"/>
        </w:rPr>
        <w:tab/>
      </w:r>
    </w:p>
    <w:sectPr w:rsidR="00C015B8" w:rsidRPr="003D5253" w:rsidSect="00860D7F">
      <w:headerReference w:type="default" r:id="rId8"/>
      <w:footerReference w:type="default" r:id="rId9"/>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980" w:rsidRDefault="006B6980">
      <w:r>
        <w:separator/>
      </w:r>
    </w:p>
  </w:endnote>
  <w:endnote w:type="continuationSeparator" w:id="0">
    <w:p w:rsidR="006B6980" w:rsidRDefault="006B698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CD3F711C-F97A-40C9-81B1-6D071A21C47E}"/>
    <w:embedBold r:id="rId2" w:fontKey="{D7B94D5D-80A8-4B02-B926-28E5D414A885}"/>
    <w:embedItalic r:id="rId3" w:fontKey="{55F3A4CD-251E-451D-8A6D-7D371E50D3ED}"/>
  </w:font>
  <w:font w:name="Arial MT Condensed Light">
    <w:altName w:val="Arial Narrow"/>
    <w:charset w:val="00"/>
    <w:family w:val="swiss"/>
    <w:pitch w:val="variable"/>
    <w:sig w:usb0="00000007" w:usb1="00000000" w:usb2="00000000" w:usb3="00000000" w:csb0="00000013" w:csb1="00000000"/>
  </w:font>
  <w:font w:name="Calisto MT">
    <w:panose1 w:val="02040603050505030304"/>
    <w:charset w:val="00"/>
    <w:family w:val="roman"/>
    <w:pitch w:val="variable"/>
    <w:sig w:usb0="00000003" w:usb1="00000000" w:usb2="00000000" w:usb3="00000000" w:csb0="00000001" w:csb1="00000000"/>
    <w:embedRegular r:id="rId4" w:fontKey="{10E6FB3E-E33D-4B87-A0C5-8B81DBF3173E}"/>
  </w:font>
  <w:font w:name="Cambria">
    <w:panose1 w:val="02040503050406030204"/>
    <w:charset w:val="00"/>
    <w:family w:val="roman"/>
    <w:pitch w:val="variable"/>
    <w:sig w:usb0="E00002FF" w:usb1="400004FF" w:usb2="00000000" w:usb3="00000000" w:csb0="0000019F" w:csb1="00000000"/>
    <w:embedRegular r:id="rId5" w:fontKey="{7F21FAC9-0729-4EB2-8363-4B86C9DA7C6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4DA" w:rsidRPr="009119C4" w:rsidRDefault="003D5253" w:rsidP="00AB495A">
    <w:pPr>
      <w:pStyle w:val="Header"/>
      <w:widowControl w:val="0"/>
      <w:jc w:val="center"/>
      <w:rPr>
        <w:rFonts w:ascii="Arial MT Condensed Light" w:hAnsi="Arial MT Condensed Light" w:cs="Arial MT Condensed Light"/>
        <w:color w:val="000000"/>
        <w:sz w:val="18"/>
        <w:szCs w:val="18"/>
      </w:rPr>
    </w:pPr>
    <w:r>
      <w:rPr>
        <w:rFonts w:ascii="Arial MT Condensed Light" w:hAnsi="Arial MT Condensed Light" w:cs="Arial MT Condensed Light"/>
        <w:color w:val="000000"/>
        <w:sz w:val="18"/>
        <w:szCs w:val="18"/>
      </w:rPr>
      <w:t>Updated 9.15</w:t>
    </w:r>
  </w:p>
  <w:p w:rsidR="002174DA" w:rsidRPr="00AB495A" w:rsidRDefault="002174DA" w:rsidP="00AB49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980" w:rsidRDefault="006B6980">
      <w:r>
        <w:separator/>
      </w:r>
    </w:p>
  </w:footnote>
  <w:footnote w:type="continuationSeparator" w:id="0">
    <w:p w:rsidR="006B6980" w:rsidRDefault="006B698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74DA" w:rsidRDefault="003D5253" w:rsidP="003D5253">
    <w:pPr>
      <w:pStyle w:val="Header"/>
      <w:tabs>
        <w:tab w:val="clear" w:pos="4320"/>
        <w:tab w:val="clear" w:pos="8640"/>
        <w:tab w:val="center" w:pos="4968"/>
        <w:tab w:val="left" w:pos="7425"/>
      </w:tabs>
      <w:rPr>
        <w:color w:val="FF0000"/>
      </w:rPr>
    </w:pPr>
    <w:r>
      <w:rPr>
        <w:rFonts w:ascii="Arial MT Condensed Light" w:hAnsi="Arial MT Condensed Light" w:cs="Arial MT Condensed Light"/>
        <w:noProof/>
        <w:color w:val="000000"/>
        <w:sz w:val="16"/>
        <w:szCs w:val="16"/>
        <w:u w:val="single"/>
      </w:rPr>
      <w:pict>
        <v:group id="Group 11" o:spid="_x0000_s1029" style="position:absolute;margin-left:-19.8pt;margin-top:31.8pt;width:514.8pt;height:3.8pt;z-index:2;mso-position-horizontal-relative:margin" coordorigin="1080,2257" coordsize="100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">
          <v:line id="Line 1" o:spid="_x0000_s1030" style="position:absolute;visibility:visible" from="1080,2257" to="11160,2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line id="Line 2" o:spid="_x0000_s1028" style="position:absolute;visibility:visible" from="1080,2332" to="11160,2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zs1MIAAADaAAAADwAAAGRycy9kb3ducmV2LnhtbESPQWvCQBSE74L/YXmCN920FpHUVYpg&#10;Lb01iuDtkX0mabJv4+5G03/fFQSPw8x8wyzXvWnElZyvLCt4mSYgiHOrKy4UHPbbyQKED8gaG8uk&#10;4I88rFfDwRJTbW/8Q9csFCJC2KeooAyhTaX0eUkG/dS2xNE7W2cwROkKqR3eItw08jVJ5tJgxXGh&#10;xJY2JeV11hkFxy7j02+9dQ12n7vd+Xip/exbqfGo/3gHEagPz/Cj/aUVvMH9SrwB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ezs1MIAAADaAAAADwAAAAAAAAAAAAAA&#10;AAChAgAAZHJzL2Rvd25yZXYueG1sUEsFBgAAAAAEAAQA+QAAAJADAAAAAA==&#10;" strokeweight="1.5pt"/>
          <w10:wrap anchorx="margin"/>
        </v:group>
      </w:pict>
    </w:r>
    <w:r w:rsidR="008C106E" w:rsidRPr="008C106E">
      <w:rPr>
        <w:rFonts w:ascii="Times New Roman" w:hAnsi="Times New Roman"/>
        <w:noProof/>
        <w:sz w:val="24"/>
        <w:szCs w:val="24"/>
      </w:rPr>
    </w:r>
    <w:r w:rsidR="008C106E" w:rsidRPr="008C106E">
      <w:rPr>
        <w:rFonts w:ascii="Times New Roman" w:hAnsi="Times New Roman"/>
        <w:noProof/>
        <w:sz w:val="24"/>
        <w:szCs w:val="24"/>
      </w:rPr>
      <w:pict>
        <v:group id="Canvas 7" o:spid="_x0000_s1026" editas="canvas" style="width:132pt;height:3.6pt;mso-position-horizontal-relative:char;mso-position-vertical-relative:line" coordsize="16764,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764;height:457;visibility:visible">
            <v:fill o:detectmouseclick="t"/>
            <v:path o:connecttype="none"/>
          </v:shape>
          <w10:wrap type="none"/>
          <w10:anchorlock/>
        </v:group>
      </w:pict>
    </w:r>
    <w:r w:rsidRPr="002A2C90">
      <w:rPr>
        <w:color w:val="FF0000"/>
      </w:rPr>
      <w:t>(</w:t>
    </w:r>
    <w:proofErr w:type="gramStart"/>
    <w:r>
      <w:rPr>
        <w:color w:val="FF0000"/>
      </w:rPr>
      <w:t>school</w:t>
    </w:r>
    <w:proofErr w:type="gramEnd"/>
    <w:r>
      <w:rPr>
        <w:color w:val="FF0000"/>
      </w:rPr>
      <w:t xml:space="preserve"> and/or district name here</w:t>
    </w:r>
    <w:r w:rsidRPr="002A2C90">
      <w:rPr>
        <w:color w:val="FF0000"/>
      </w:rPr>
      <w:t>)</w:t>
    </w:r>
    <w:r>
      <w:rPr>
        <w:color w:val="FF0000"/>
      </w:rPr>
      <w:t xml:space="preserve">  </w:t>
    </w:r>
  </w:p>
  <w:p w:rsidR="003D5253" w:rsidRPr="003D5253" w:rsidRDefault="003D5253" w:rsidP="003D5253">
    <w:pPr>
      <w:pStyle w:val="Header"/>
      <w:tabs>
        <w:tab w:val="clear" w:pos="4320"/>
        <w:tab w:val="clear" w:pos="8640"/>
        <w:tab w:val="center" w:pos="4968"/>
        <w:tab w:val="left" w:pos="7425"/>
      </w:tabs>
      <w:rPr>
        <w:rFonts w:ascii="Calisto MT" w:hAnsi="Calisto MT"/>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66ABA"/>
    <w:multiLevelType w:val="hybridMultilevel"/>
    <w:tmpl w:val="523072B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2260056D"/>
    <w:multiLevelType w:val="hybridMultilevel"/>
    <w:tmpl w:val="E06AD4A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1"/>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stylePaneFormatFilter w:val="3F01"/>
  <w:defaultTabStop w:val="576"/>
  <w:drawingGridHorizontalSpacing w:val="120"/>
  <w:displayHorizontalDrawingGridEvery w:val="2"/>
  <w:characterSpacingControl w:val="doNotCompress"/>
  <w:hdrShapeDefaults>
    <o:shapedefaults v:ext="edit" spidmax="4098">
      <o:colormenu v:ext="edit" strokecolor="none [2405]"/>
    </o:shapedefaults>
    <o:shapelayout v:ext="edit">
      <o:idmap v:ext="edit" data="1"/>
      <o:regrouptable v:ext="edit">
        <o:entry new="1" old="0"/>
      </o:regrouptable>
    </o:shapelayout>
  </w:hdrShapeDefaults>
  <w:footnotePr>
    <w:footnote w:id="-1"/>
    <w:footnote w:id="0"/>
  </w:footnotePr>
  <w:endnotePr>
    <w:endnote w:id="-1"/>
    <w:endnote w:id="0"/>
  </w:endnotePr>
  <w:compat/>
  <w:rsids>
    <w:rsidRoot w:val="00C015B8"/>
    <w:rsid w:val="0003155C"/>
    <w:rsid w:val="00066E18"/>
    <w:rsid w:val="00066F76"/>
    <w:rsid w:val="00087698"/>
    <w:rsid w:val="000A7388"/>
    <w:rsid w:val="001157E6"/>
    <w:rsid w:val="0012244A"/>
    <w:rsid w:val="001501A0"/>
    <w:rsid w:val="00160E8E"/>
    <w:rsid w:val="001E2585"/>
    <w:rsid w:val="001F1E64"/>
    <w:rsid w:val="002101A9"/>
    <w:rsid w:val="002174DA"/>
    <w:rsid w:val="0027718C"/>
    <w:rsid w:val="00303246"/>
    <w:rsid w:val="003D5253"/>
    <w:rsid w:val="003F08B6"/>
    <w:rsid w:val="004013AD"/>
    <w:rsid w:val="004024BA"/>
    <w:rsid w:val="004A462B"/>
    <w:rsid w:val="004C4B85"/>
    <w:rsid w:val="004F5132"/>
    <w:rsid w:val="00564F28"/>
    <w:rsid w:val="005F4E95"/>
    <w:rsid w:val="006119C7"/>
    <w:rsid w:val="00642E91"/>
    <w:rsid w:val="006A1CA2"/>
    <w:rsid w:val="006B6980"/>
    <w:rsid w:val="007449A0"/>
    <w:rsid w:val="00746C71"/>
    <w:rsid w:val="007C2F17"/>
    <w:rsid w:val="007D32BC"/>
    <w:rsid w:val="007D72C5"/>
    <w:rsid w:val="007E4D6A"/>
    <w:rsid w:val="008432F4"/>
    <w:rsid w:val="00860D7F"/>
    <w:rsid w:val="008666B4"/>
    <w:rsid w:val="00896621"/>
    <w:rsid w:val="008C106E"/>
    <w:rsid w:val="00942F93"/>
    <w:rsid w:val="009518E7"/>
    <w:rsid w:val="00981225"/>
    <w:rsid w:val="00986BDD"/>
    <w:rsid w:val="009A51DF"/>
    <w:rsid w:val="009E4AE1"/>
    <w:rsid w:val="00A216EA"/>
    <w:rsid w:val="00A352FB"/>
    <w:rsid w:val="00A77790"/>
    <w:rsid w:val="00A801DB"/>
    <w:rsid w:val="00AB4241"/>
    <w:rsid w:val="00AB495A"/>
    <w:rsid w:val="00AC3A7F"/>
    <w:rsid w:val="00AD50B4"/>
    <w:rsid w:val="00AE46FC"/>
    <w:rsid w:val="00AE6307"/>
    <w:rsid w:val="00B772CB"/>
    <w:rsid w:val="00B87417"/>
    <w:rsid w:val="00BB1B5B"/>
    <w:rsid w:val="00BB5B45"/>
    <w:rsid w:val="00BF164F"/>
    <w:rsid w:val="00C00492"/>
    <w:rsid w:val="00C015B8"/>
    <w:rsid w:val="00C3401F"/>
    <w:rsid w:val="00C46BB2"/>
    <w:rsid w:val="00CA2F43"/>
    <w:rsid w:val="00D23689"/>
    <w:rsid w:val="00D43017"/>
    <w:rsid w:val="00D62DEB"/>
    <w:rsid w:val="00D65828"/>
    <w:rsid w:val="00D707A7"/>
    <w:rsid w:val="00D739BB"/>
    <w:rsid w:val="00D964A4"/>
    <w:rsid w:val="00DA5CAE"/>
    <w:rsid w:val="00DC5D84"/>
    <w:rsid w:val="00DC5DE3"/>
    <w:rsid w:val="00DD092D"/>
    <w:rsid w:val="00E97462"/>
    <w:rsid w:val="00ED3D02"/>
    <w:rsid w:val="00ED7C4A"/>
    <w:rsid w:val="00EF45C2"/>
    <w:rsid w:val="00F0195C"/>
    <w:rsid w:val="00F53D4E"/>
    <w:rsid w:val="00F85B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enu v:ext="edit" strokecolor="none [2405]"/>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C3A7F"/>
    <w:rPr>
      <w:rFonts w:ascii="Calibri" w:eastAsiaTheme="minorHAns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 w:type="paragraph" w:styleId="ListParagraph">
    <w:name w:val="List Paragraph"/>
    <w:basedOn w:val="Normal"/>
    <w:uiPriority w:val="34"/>
    <w:qFormat/>
    <w:rsid w:val="00AC3A7F"/>
    <w:pPr>
      <w:ind w:left="720"/>
    </w:pPr>
  </w:style>
  <w:style w:type="table" w:styleId="TableGrid">
    <w:name w:val="Table Grid"/>
    <w:basedOn w:val="TableNormal"/>
    <w:rsid w:val="007D32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60D7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3401F"/>
    <w:pPr>
      <w:tabs>
        <w:tab w:val="center" w:pos="4320"/>
        <w:tab w:val="right" w:pos="8640"/>
      </w:tabs>
    </w:pPr>
  </w:style>
  <w:style w:type="paragraph" w:styleId="Footer">
    <w:name w:val="footer"/>
    <w:basedOn w:val="Normal"/>
    <w:link w:val="FooterChar"/>
    <w:uiPriority w:val="99"/>
    <w:rsid w:val="00C3401F"/>
    <w:pPr>
      <w:tabs>
        <w:tab w:val="center" w:pos="4320"/>
        <w:tab w:val="right" w:pos="8640"/>
      </w:tabs>
    </w:pPr>
  </w:style>
  <w:style w:type="character" w:styleId="Hyperlink">
    <w:name w:val="Hyperlink"/>
    <w:basedOn w:val="DefaultParagraphFont"/>
    <w:rsid w:val="00C3401F"/>
    <w:rPr>
      <w:color w:val="0000FF"/>
      <w:u w:val="single"/>
    </w:rPr>
  </w:style>
  <w:style w:type="character" w:customStyle="1" w:styleId="FooterChar">
    <w:name w:val="Footer Char"/>
    <w:link w:val="Footer"/>
    <w:uiPriority w:val="99"/>
    <w:rsid w:val="00AB495A"/>
    <w:rPr>
      <w:sz w:val="24"/>
      <w:szCs w:val="24"/>
    </w:rPr>
  </w:style>
</w:styles>
</file>

<file path=word/webSettings.xml><?xml version="1.0" encoding="utf-8"?>
<w:webSettings xmlns:r="http://schemas.openxmlformats.org/officeDocument/2006/relationships" xmlns:w="http://schemas.openxmlformats.org/wordprocessingml/2006/main">
  <w:divs>
    <w:div w:id="1025323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Vmahaffy\Desktop\LBL%20Letter%20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3DB26-EBC6-44A6-80EA-697DF7956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LBL Letter Head</Template>
  <TotalTime>1</TotalTime>
  <Pages>2</Pages>
  <Words>392</Words>
  <Characters>2235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COSA</Company>
  <LinksUpToDate>false</LinksUpToDate>
  <CharactersWithSpaces>2622</CharactersWithSpaces>
  <SharedDoc>false</SharedDoc>
  <HLinks>
    <vt:vector size="6" baseType="variant">
      <vt:variant>
        <vt:i4>4259928</vt:i4>
      </vt:variant>
      <vt:variant>
        <vt:i4>3</vt:i4>
      </vt:variant>
      <vt:variant>
        <vt:i4>0</vt:i4>
      </vt:variant>
      <vt:variant>
        <vt:i4>5</vt:i4>
      </vt:variant>
      <vt:variant>
        <vt:lpwstr>http://www.lblesd.k12.or.us/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LBL-ESD User</dc:creator>
  <cp:lastModifiedBy>test</cp:lastModifiedBy>
  <cp:revision>2</cp:revision>
  <cp:lastPrinted>2014-01-07T18:40:00Z</cp:lastPrinted>
  <dcterms:created xsi:type="dcterms:W3CDTF">2015-08-28T16:24:00Z</dcterms:created>
  <dcterms:modified xsi:type="dcterms:W3CDTF">2015-08-28T16:24:00Z</dcterms:modified>
</cp:coreProperties>
</file>