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4BA" w:rsidRDefault="004024BA" w:rsidP="00DD092D">
      <w:pPr>
        <w:ind w:right="18"/>
      </w:pPr>
    </w:p>
    <w:p w:rsidR="00C015B8" w:rsidRDefault="00C015B8" w:rsidP="00DD092D">
      <w:pPr>
        <w:ind w:right="18"/>
      </w:pPr>
    </w:p>
    <w:p w:rsidR="00C015B8" w:rsidRDefault="00C015B8" w:rsidP="00DD092D">
      <w:pPr>
        <w:ind w:right="18"/>
      </w:pPr>
      <w:r>
        <w:t xml:space="preserve">Dear Parent/Guardian, </w:t>
      </w:r>
    </w:p>
    <w:p w:rsidR="00C015B8" w:rsidRDefault="00C015B8" w:rsidP="00DD092D">
      <w:pPr>
        <w:ind w:right="18"/>
      </w:pPr>
    </w:p>
    <w:p w:rsidR="00C015B8" w:rsidRDefault="00C015B8" w:rsidP="00DD092D">
      <w:pPr>
        <w:ind w:right="18"/>
      </w:pPr>
      <w:r>
        <w:t>Your student has been suggested as a possible participant in the Youth Transition Program (YTP). The goal of the YTP is to prepare students to make the transition from high school to the adult world of work.</w:t>
      </w:r>
      <w:r w:rsidR="005F4E95">
        <w:t xml:space="preserve"> </w:t>
      </w:r>
      <w:r>
        <w:t>If your student participates in this program, he or she can receive pre-employment planning, on-the-job training, and assistance with the transition from high school to a job or training program.</w:t>
      </w:r>
      <w:r w:rsidR="005F4E95">
        <w:t xml:space="preserve"> </w:t>
      </w:r>
      <w:r w:rsidR="00D62DEB">
        <w:t>This program is voluntary.</w:t>
      </w:r>
      <w:r w:rsidR="005F4E95">
        <w:t xml:space="preserve"> </w:t>
      </w:r>
      <w:r w:rsidR="00D62DEB">
        <w:t xml:space="preserve">Students are not required to participate. </w:t>
      </w:r>
    </w:p>
    <w:p w:rsidR="00C015B8" w:rsidRDefault="00C015B8" w:rsidP="00DD092D">
      <w:pPr>
        <w:ind w:right="18"/>
      </w:pPr>
    </w:p>
    <w:p w:rsidR="00C015B8" w:rsidRDefault="00C015B8" w:rsidP="00DD092D">
      <w:pPr>
        <w:ind w:right="18"/>
      </w:pPr>
      <w:r>
        <w:t>The YTP works with the Office of Vocational Rehabilitation Services (OVRS) to offer this program in your local high school.</w:t>
      </w:r>
      <w:r w:rsidR="005F4E95">
        <w:t xml:space="preserve"> </w:t>
      </w:r>
      <w:r>
        <w:t>The University of Oregon is also involved in collecting data from the YTP to determine if this program is working for your student.</w:t>
      </w:r>
      <w:r w:rsidR="005F4E95">
        <w:t xml:space="preserve"> </w:t>
      </w:r>
    </w:p>
    <w:p w:rsidR="00C015B8" w:rsidRDefault="00C015B8" w:rsidP="00DD092D">
      <w:pPr>
        <w:ind w:right="18"/>
      </w:pPr>
    </w:p>
    <w:p w:rsidR="00C015B8" w:rsidRDefault="00C015B8" w:rsidP="00DD092D">
      <w:pPr>
        <w:ind w:right="18"/>
      </w:pPr>
      <w:r>
        <w:t>To decide if this program is right for your student we will need your permission to gather information about your student.</w:t>
      </w:r>
      <w:r w:rsidR="005F4E95">
        <w:t xml:space="preserve"> </w:t>
      </w:r>
      <w:r w:rsidR="00AB495A">
        <w:t>Information will be gathered from you, the student, the student’s school and possibly the student’s physician.</w:t>
      </w:r>
      <w:r w:rsidR="005F4E95">
        <w:t xml:space="preserve"> </w:t>
      </w:r>
      <w:r w:rsidR="00AB495A">
        <w:t xml:space="preserve">Before any information can be gathered, the </w:t>
      </w:r>
      <w:r w:rsidR="005F4E95">
        <w:t xml:space="preserve">program </w:t>
      </w:r>
      <w:r w:rsidR="00AB495A">
        <w:t>will need your signature on</w:t>
      </w:r>
      <w:r w:rsidR="005F4E95">
        <w:t xml:space="preserve"> a Parent Consent and Release </w:t>
      </w:r>
      <w:proofErr w:type="gramStart"/>
      <w:r w:rsidR="005F4E95">
        <w:t>Of</w:t>
      </w:r>
      <w:proofErr w:type="gramEnd"/>
      <w:r w:rsidR="005F4E95">
        <w:t xml:space="preserve"> Information </w:t>
      </w:r>
      <w:r w:rsidR="00AB495A">
        <w:t>form.</w:t>
      </w:r>
      <w:r w:rsidR="005F4E95">
        <w:t xml:space="preserve"> </w:t>
      </w:r>
      <w:r w:rsidR="00AB495A">
        <w:t>If the student is already 18</w:t>
      </w:r>
      <w:r w:rsidR="005F4E95">
        <w:t>,</w:t>
      </w:r>
      <w:r w:rsidR="00AB495A">
        <w:t xml:space="preserve"> he or she will be asked to provide that consent. </w:t>
      </w:r>
    </w:p>
    <w:p w:rsidR="00AB495A" w:rsidRDefault="00AB495A" w:rsidP="00DD092D">
      <w:pPr>
        <w:ind w:right="18"/>
      </w:pPr>
    </w:p>
    <w:p w:rsidR="00AB495A" w:rsidRDefault="00AB495A" w:rsidP="00DD092D">
      <w:pPr>
        <w:ind w:right="18"/>
      </w:pPr>
      <w:r>
        <w:t>The YTP specialist will work with the local OVRS to decide if this high school transition program is right for your student.</w:t>
      </w:r>
      <w:r w:rsidR="005F4E95">
        <w:t xml:space="preserve"> </w:t>
      </w:r>
      <w:r>
        <w:t>The goal for students that qualify for YTP services is to find competitive employment.</w:t>
      </w:r>
      <w:r w:rsidR="005F4E95">
        <w:t xml:space="preserve"> </w:t>
      </w:r>
      <w:r>
        <w:t>It is possible that this program may not be right for your student at this time.</w:t>
      </w:r>
      <w:r w:rsidR="005F4E95">
        <w:t xml:space="preserve"> </w:t>
      </w:r>
      <w:r>
        <w:t>If your student is not accepted in the YTP program</w:t>
      </w:r>
      <w:r w:rsidR="005F4E95">
        <w:t>,</w:t>
      </w:r>
      <w:r>
        <w:t xml:space="preserve"> it will not affect their participation in any school program or application to the OVRS for service at a later date. </w:t>
      </w:r>
    </w:p>
    <w:p w:rsidR="00AB495A" w:rsidRDefault="00AB495A" w:rsidP="00DD092D">
      <w:pPr>
        <w:ind w:right="18"/>
      </w:pPr>
    </w:p>
    <w:p w:rsidR="00AB495A" w:rsidRDefault="00AB495A" w:rsidP="00DD092D">
      <w:pPr>
        <w:ind w:right="18"/>
      </w:pPr>
      <w:r>
        <w:t>If you have any questions or are interested in learning more about this program you can contact me using the information below.</w:t>
      </w:r>
      <w:r w:rsidR="005F4E95">
        <w:t xml:space="preserve"> </w:t>
      </w:r>
      <w:r>
        <w:t xml:space="preserve">If I can’t answer your questions I can refer you to someone who can. </w:t>
      </w:r>
    </w:p>
    <w:p w:rsidR="00D62DEB" w:rsidRDefault="00D62DEB" w:rsidP="00DD092D">
      <w:pPr>
        <w:ind w:right="18"/>
      </w:pPr>
    </w:p>
    <w:p w:rsidR="00D62DEB" w:rsidRDefault="00D62DEB" w:rsidP="00DD092D">
      <w:pPr>
        <w:ind w:right="18"/>
      </w:pPr>
    </w:p>
    <w:p w:rsidR="00D62DEB" w:rsidRDefault="00D62DEB" w:rsidP="00DD092D">
      <w:pPr>
        <w:ind w:right="18"/>
      </w:pPr>
    </w:p>
    <w:p w:rsidR="00D62DEB" w:rsidRDefault="00D62DEB" w:rsidP="00DD092D">
      <w:pPr>
        <w:ind w:right="18"/>
      </w:pPr>
      <w:r>
        <w:t xml:space="preserve">Sincerely, </w:t>
      </w:r>
    </w:p>
    <w:p w:rsidR="00D62DEB" w:rsidRDefault="00D62DEB" w:rsidP="00DD092D">
      <w:pPr>
        <w:ind w:right="18"/>
      </w:pPr>
    </w:p>
    <w:p w:rsidR="00D62DEB" w:rsidRDefault="00D62DEB" w:rsidP="00DD092D">
      <w:pPr>
        <w:ind w:right="18"/>
      </w:pPr>
    </w:p>
    <w:p w:rsidR="00D62DEB" w:rsidRDefault="00D62DEB" w:rsidP="00DD092D">
      <w:pPr>
        <w:ind w:right="18"/>
      </w:pPr>
      <w:r w:rsidRPr="001429D8">
        <w:rPr>
          <w:color w:val="FF0000"/>
        </w:rPr>
        <w:t>[YTP Specialist Name Here],</w:t>
      </w:r>
      <w:r>
        <w:t xml:space="preserve"> Youth Transition Specialist</w:t>
      </w:r>
    </w:p>
    <w:p w:rsidR="00D62DEB" w:rsidRPr="001429D8" w:rsidRDefault="00E97462" w:rsidP="00DD092D">
      <w:pPr>
        <w:ind w:right="18"/>
        <w:rPr>
          <w:color w:val="FF0000"/>
        </w:rPr>
      </w:pPr>
      <w:r w:rsidRPr="001429D8">
        <w:rPr>
          <w:color w:val="FF0000"/>
        </w:rPr>
        <w:t>[</w:t>
      </w:r>
      <w:proofErr w:type="gramStart"/>
      <w:r w:rsidRPr="001429D8">
        <w:rPr>
          <w:color w:val="FF0000"/>
        </w:rPr>
        <w:t>e</w:t>
      </w:r>
      <w:r w:rsidR="005F4E95" w:rsidRPr="001429D8">
        <w:rPr>
          <w:color w:val="FF0000"/>
        </w:rPr>
        <w:t>mai</w:t>
      </w:r>
      <w:r w:rsidR="00D62DEB" w:rsidRPr="001429D8">
        <w:rPr>
          <w:color w:val="FF0000"/>
        </w:rPr>
        <w:t>l</w:t>
      </w:r>
      <w:proofErr w:type="gramEnd"/>
      <w:r w:rsidR="00D62DEB" w:rsidRPr="001429D8">
        <w:rPr>
          <w:color w:val="FF0000"/>
        </w:rPr>
        <w:t>]</w:t>
      </w:r>
    </w:p>
    <w:p w:rsidR="00D62DEB" w:rsidRPr="001429D8" w:rsidRDefault="00D62DEB" w:rsidP="00DD092D">
      <w:pPr>
        <w:ind w:right="18"/>
        <w:rPr>
          <w:color w:val="FF0000"/>
        </w:rPr>
      </w:pPr>
      <w:r w:rsidRPr="001429D8">
        <w:rPr>
          <w:color w:val="FF0000"/>
        </w:rPr>
        <w:t>[</w:t>
      </w:r>
      <w:proofErr w:type="gramStart"/>
      <w:r w:rsidRPr="001429D8">
        <w:rPr>
          <w:color w:val="FF0000"/>
        </w:rPr>
        <w:t>phone</w:t>
      </w:r>
      <w:proofErr w:type="gramEnd"/>
      <w:r w:rsidRPr="001429D8">
        <w:rPr>
          <w:color w:val="FF0000"/>
        </w:rPr>
        <w:t xml:space="preserve"> number]</w:t>
      </w:r>
      <w:bookmarkStart w:id="0" w:name="_GoBack"/>
      <w:bookmarkEnd w:id="0"/>
    </w:p>
    <w:p w:rsidR="00D62DEB" w:rsidRPr="001429D8" w:rsidRDefault="00D62DEB" w:rsidP="00DD092D">
      <w:pPr>
        <w:ind w:right="18"/>
        <w:rPr>
          <w:color w:val="FF0000"/>
        </w:rPr>
      </w:pPr>
    </w:p>
    <w:sectPr w:rsidR="00D62DEB" w:rsidRPr="001429D8" w:rsidSect="00860D7F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E17" w:rsidRDefault="00F95E17">
      <w:r>
        <w:separator/>
      </w:r>
    </w:p>
  </w:endnote>
  <w:endnote w:type="continuationSeparator" w:id="0">
    <w:p w:rsidR="00F95E17" w:rsidRDefault="00F95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459CB20-DCC6-423F-A85F-CC9DB3B5FE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74DD511-CC96-4381-8FBD-C2DFF883C0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95A" w:rsidRPr="009119C4" w:rsidRDefault="001429D8" w:rsidP="00AB495A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>Updated 9.15</w:t>
    </w:r>
  </w:p>
  <w:p w:rsidR="007C2F17" w:rsidRPr="00AB495A" w:rsidRDefault="007C2F17" w:rsidP="00AB49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E17" w:rsidRDefault="00F95E17">
      <w:r>
        <w:separator/>
      </w:r>
    </w:p>
  </w:footnote>
  <w:footnote w:type="continuationSeparator" w:id="0">
    <w:p w:rsidR="00F95E17" w:rsidRDefault="00F95E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9D8" w:rsidRDefault="001429D8" w:rsidP="008432F4">
    <w:pPr>
      <w:pStyle w:val="Header"/>
      <w:jc w:val="center"/>
      <w:rPr>
        <w:color w:val="FF0000"/>
      </w:rPr>
    </w:pPr>
    <w:r w:rsidRPr="002A2C90">
      <w:rPr>
        <w:color w:val="FF0000"/>
      </w:rPr>
      <w:t>(</w:t>
    </w:r>
    <w:proofErr w:type="gramStart"/>
    <w:r>
      <w:rPr>
        <w:color w:val="FF0000"/>
      </w:rPr>
      <w:t>school</w:t>
    </w:r>
    <w:proofErr w:type="gramEnd"/>
    <w:r>
      <w:rPr>
        <w:color w:val="FF0000"/>
      </w:rPr>
      <w:t xml:space="preserve"> and/or district name here</w:t>
    </w:r>
    <w:r w:rsidRPr="002A2C90">
      <w:rPr>
        <w:color w:val="FF0000"/>
      </w:rPr>
      <w:t>)</w:t>
    </w:r>
    <w:r>
      <w:rPr>
        <w:color w:val="FF0000"/>
      </w:rPr>
      <w:t xml:space="preserve"> </w:t>
    </w:r>
  </w:p>
  <w:p w:rsidR="001429D8" w:rsidRDefault="001429D8" w:rsidP="008432F4">
    <w:pPr>
      <w:pStyle w:val="Header"/>
      <w:jc w:val="center"/>
      <w:rPr>
        <w:color w:val="FF0000"/>
      </w:rPr>
    </w:pPr>
  </w:p>
  <w:p w:rsidR="007C2F17" w:rsidRPr="00DD092D" w:rsidRDefault="002E6562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  <w:r>
      <w:rPr>
        <w:rFonts w:ascii="Arial MT Condensed Light" w:hAnsi="Arial MT Condensed Light" w:cs="Arial MT Condensed Light"/>
        <w:noProof/>
        <w:color w:val="000000"/>
        <w:sz w:val="16"/>
        <w:szCs w:val="16"/>
        <w:u w:val="single"/>
      </w:rPr>
      <w:pict>
        <v:group id="Group 11" o:spid="_x0000_s1029" style="position:absolute;left:0;text-align:left;margin-left:-17.4pt;margin-top:1.8pt;width:514.8pt;height:3.8pt;z-index:2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C015B8"/>
    <w:rsid w:val="0003155C"/>
    <w:rsid w:val="00066E18"/>
    <w:rsid w:val="00066F76"/>
    <w:rsid w:val="00087698"/>
    <w:rsid w:val="000A7388"/>
    <w:rsid w:val="0012244A"/>
    <w:rsid w:val="001429D8"/>
    <w:rsid w:val="001501A0"/>
    <w:rsid w:val="00160E8E"/>
    <w:rsid w:val="001E2585"/>
    <w:rsid w:val="001F1E64"/>
    <w:rsid w:val="002101A9"/>
    <w:rsid w:val="0027718C"/>
    <w:rsid w:val="002E6562"/>
    <w:rsid w:val="00303246"/>
    <w:rsid w:val="003F08B6"/>
    <w:rsid w:val="004013AD"/>
    <w:rsid w:val="004024BA"/>
    <w:rsid w:val="004A462B"/>
    <w:rsid w:val="004F5132"/>
    <w:rsid w:val="00564F28"/>
    <w:rsid w:val="005F4E95"/>
    <w:rsid w:val="006119C7"/>
    <w:rsid w:val="00642E91"/>
    <w:rsid w:val="006A1CA2"/>
    <w:rsid w:val="007449A0"/>
    <w:rsid w:val="00746C71"/>
    <w:rsid w:val="007C2F17"/>
    <w:rsid w:val="007D72C5"/>
    <w:rsid w:val="007E4D6A"/>
    <w:rsid w:val="008432F4"/>
    <w:rsid w:val="00860D7F"/>
    <w:rsid w:val="008666B4"/>
    <w:rsid w:val="00896621"/>
    <w:rsid w:val="00942F93"/>
    <w:rsid w:val="009518E7"/>
    <w:rsid w:val="00981225"/>
    <w:rsid w:val="009A51DF"/>
    <w:rsid w:val="009E4AE1"/>
    <w:rsid w:val="00A216EA"/>
    <w:rsid w:val="00A352FB"/>
    <w:rsid w:val="00A801DB"/>
    <w:rsid w:val="00AB4241"/>
    <w:rsid w:val="00AB495A"/>
    <w:rsid w:val="00AD50B4"/>
    <w:rsid w:val="00AE46FC"/>
    <w:rsid w:val="00AE6307"/>
    <w:rsid w:val="00B772CB"/>
    <w:rsid w:val="00B87417"/>
    <w:rsid w:val="00BB1B5B"/>
    <w:rsid w:val="00BB5B45"/>
    <w:rsid w:val="00BF164F"/>
    <w:rsid w:val="00C00492"/>
    <w:rsid w:val="00C015B8"/>
    <w:rsid w:val="00C3401F"/>
    <w:rsid w:val="00C46BB2"/>
    <w:rsid w:val="00CA2F43"/>
    <w:rsid w:val="00D23689"/>
    <w:rsid w:val="00D43017"/>
    <w:rsid w:val="00D62DEB"/>
    <w:rsid w:val="00D65828"/>
    <w:rsid w:val="00D707A7"/>
    <w:rsid w:val="00D739BB"/>
    <w:rsid w:val="00D964A4"/>
    <w:rsid w:val="00DA5CAE"/>
    <w:rsid w:val="00DC5DE3"/>
    <w:rsid w:val="00DD092D"/>
    <w:rsid w:val="00E97462"/>
    <w:rsid w:val="00ED3D02"/>
    <w:rsid w:val="00EF45C2"/>
    <w:rsid w:val="00F0195C"/>
    <w:rsid w:val="00F53D4E"/>
    <w:rsid w:val="00F9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5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1960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2008-04-18T17:21:00Z</cp:lastPrinted>
  <dcterms:created xsi:type="dcterms:W3CDTF">2015-08-28T16:19:00Z</dcterms:created>
  <dcterms:modified xsi:type="dcterms:W3CDTF">2015-08-28T16:19:00Z</dcterms:modified>
</cp:coreProperties>
</file>