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AD1" w:rsidRDefault="00E05AD1" w:rsidP="00DD092D">
      <w:pPr>
        <w:ind w:right="18"/>
      </w:pPr>
    </w:p>
    <w:p w:rsidR="00E05AD1" w:rsidRPr="00F56F4B" w:rsidRDefault="00F56F4B" w:rsidP="00E05AD1">
      <w:pPr>
        <w:ind w:right="18"/>
        <w:jc w:val="center"/>
        <w:rPr>
          <w:b/>
          <w:sz w:val="32"/>
          <w:szCs w:val="32"/>
        </w:rPr>
      </w:pPr>
      <w:r w:rsidRPr="00F56F4B">
        <w:rPr>
          <w:b/>
          <w:sz w:val="32"/>
          <w:szCs w:val="32"/>
        </w:rPr>
        <w:t xml:space="preserve">Field Trip Request </w:t>
      </w:r>
    </w:p>
    <w:p w:rsidR="00E05AD1" w:rsidRDefault="00E05AD1" w:rsidP="00E05AD1">
      <w:pPr>
        <w:ind w:right="18"/>
        <w:rPr>
          <w:b/>
        </w:rPr>
      </w:pPr>
    </w:p>
    <w:p w:rsidR="000B6E17" w:rsidRDefault="000B6E17" w:rsidP="00E05AD1">
      <w:pPr>
        <w:ind w:right="18"/>
        <w:rPr>
          <w:b/>
        </w:rPr>
      </w:pPr>
      <w:r>
        <w:rPr>
          <w:b/>
        </w:rPr>
        <w:t>Student Name _______________________________________________________________________</w:t>
      </w:r>
    </w:p>
    <w:p w:rsidR="000B6E17" w:rsidRDefault="000B6E17" w:rsidP="00E05AD1">
      <w:pPr>
        <w:ind w:right="18"/>
      </w:pPr>
    </w:p>
    <w:p w:rsidR="00E05AD1" w:rsidRDefault="000B6E17" w:rsidP="00E05AD1">
      <w:pPr>
        <w:ind w:right="18"/>
      </w:pPr>
      <w:r>
        <w:t>The following off campus activity has been planned and the above named student would like to participate.</w:t>
      </w:r>
    </w:p>
    <w:p w:rsidR="000B6E17" w:rsidRDefault="000B6E17" w:rsidP="00E05AD1">
      <w:pPr>
        <w:ind w:right="18"/>
      </w:pPr>
    </w:p>
    <w:p w:rsidR="000B6E17" w:rsidRDefault="000B6E17" w:rsidP="00E05AD1">
      <w:pPr>
        <w:ind w:right="18"/>
      </w:pPr>
    </w:p>
    <w:p w:rsidR="000B6E17" w:rsidRDefault="000B6E17" w:rsidP="00E05AD1">
      <w:pPr>
        <w:ind w:right="18"/>
      </w:pPr>
      <w:r w:rsidRPr="000B6E17">
        <w:rPr>
          <w:b/>
        </w:rPr>
        <w:t>What</w:t>
      </w:r>
      <w:r>
        <w:t>: ______________________________________________________________________________</w:t>
      </w:r>
    </w:p>
    <w:p w:rsidR="000B6E17" w:rsidRDefault="000B6E17" w:rsidP="00E05AD1">
      <w:pPr>
        <w:ind w:right="18"/>
      </w:pPr>
    </w:p>
    <w:p w:rsidR="000B6E17" w:rsidRDefault="000B6E17" w:rsidP="00E05AD1">
      <w:pPr>
        <w:ind w:right="18"/>
      </w:pPr>
    </w:p>
    <w:p w:rsidR="000B6E17" w:rsidRDefault="000B6E17" w:rsidP="00E05AD1">
      <w:pPr>
        <w:ind w:right="18"/>
      </w:pPr>
      <w:r w:rsidRPr="000B6E17">
        <w:rPr>
          <w:b/>
        </w:rPr>
        <w:t>Where: Include physical address and company name</w:t>
      </w:r>
      <w:r>
        <w:t>: ______________________________________________________________________________________________________________________________________________________________________</w:t>
      </w:r>
    </w:p>
    <w:p w:rsidR="000B6E17" w:rsidRDefault="000B6E17" w:rsidP="00E05AD1">
      <w:pPr>
        <w:ind w:right="18"/>
      </w:pPr>
    </w:p>
    <w:p w:rsidR="000B6E17" w:rsidRDefault="000B6E17" w:rsidP="00E05AD1">
      <w:pPr>
        <w:ind w:right="18"/>
      </w:pPr>
      <w:r w:rsidRPr="000B6E17">
        <w:rPr>
          <w:b/>
        </w:rPr>
        <w:t>Purpose</w:t>
      </w:r>
      <w:proofErr w:type="gramStart"/>
      <w:r>
        <w:t>:_</w:t>
      </w:r>
      <w:proofErr w:type="gramEnd"/>
      <w:r>
        <w:t>___________________________________________________________________________</w:t>
      </w:r>
    </w:p>
    <w:p w:rsidR="000B6E17" w:rsidRDefault="000B6E17" w:rsidP="00E05AD1">
      <w:pPr>
        <w:ind w:right="18"/>
      </w:pPr>
    </w:p>
    <w:p w:rsidR="000B6E17" w:rsidRDefault="000B6E17" w:rsidP="00E05AD1">
      <w:pPr>
        <w:ind w:right="18"/>
      </w:pPr>
    </w:p>
    <w:p w:rsidR="000B6E17" w:rsidRDefault="000B6E17" w:rsidP="00E05AD1">
      <w:pPr>
        <w:ind w:right="18"/>
      </w:pPr>
      <w:r w:rsidRPr="000B6E17">
        <w:rPr>
          <w:b/>
        </w:rPr>
        <w:t>When</w:t>
      </w:r>
      <w:r>
        <w:t>: (Include, date, day of week and classes the student will miss)</w:t>
      </w:r>
    </w:p>
    <w:p w:rsidR="000B6E17" w:rsidRDefault="000B6E17" w:rsidP="00E05AD1">
      <w:pPr>
        <w:ind w:right="18"/>
      </w:pPr>
      <w:r>
        <w:t>___________________________________________________________________________________</w:t>
      </w:r>
    </w:p>
    <w:p w:rsidR="000B6E17" w:rsidRDefault="000B6E17" w:rsidP="00E05AD1">
      <w:pPr>
        <w:ind w:right="18"/>
      </w:pPr>
    </w:p>
    <w:p w:rsidR="005846E3" w:rsidRDefault="005846E3" w:rsidP="00E05AD1">
      <w:pPr>
        <w:ind w:right="18"/>
      </w:pPr>
    </w:p>
    <w:tbl>
      <w:tblPr>
        <w:tblStyle w:val="TableGrid"/>
        <w:tblW w:w="0" w:type="auto"/>
        <w:jc w:val="center"/>
        <w:tblInd w:w="2268" w:type="dxa"/>
        <w:tblLook w:val="04A0"/>
      </w:tblPr>
      <w:tblGrid>
        <w:gridCol w:w="5850"/>
      </w:tblGrid>
      <w:tr w:rsidR="000B6E17" w:rsidTr="005846E3">
        <w:trPr>
          <w:jc w:val="center"/>
        </w:trPr>
        <w:tc>
          <w:tcPr>
            <w:tcW w:w="5850" w:type="dxa"/>
          </w:tcPr>
          <w:p w:rsidR="000B6E17" w:rsidRPr="005846E3" w:rsidRDefault="000B6E17" w:rsidP="005846E3">
            <w:pPr>
              <w:ind w:right="18"/>
              <w:jc w:val="center"/>
              <w:rPr>
                <w:b/>
                <w:sz w:val="28"/>
                <w:szCs w:val="28"/>
              </w:rPr>
            </w:pPr>
            <w:r w:rsidRPr="005846E3">
              <w:rPr>
                <w:b/>
                <w:sz w:val="28"/>
                <w:szCs w:val="28"/>
              </w:rPr>
              <w:t>Please indicate approval of disapproval below:</w:t>
            </w:r>
          </w:p>
        </w:tc>
      </w:tr>
    </w:tbl>
    <w:p w:rsidR="00E05AD1" w:rsidRDefault="00E05AD1" w:rsidP="00E05AD1">
      <w:pPr>
        <w:ind w:right="18"/>
      </w:pPr>
    </w:p>
    <w:p w:rsidR="000B6E17" w:rsidRDefault="000B6E17" w:rsidP="00E05AD1">
      <w:pPr>
        <w:ind w:right="18"/>
        <w:rPr>
          <w:b/>
          <w:u w:val="single"/>
        </w:rPr>
      </w:pPr>
    </w:p>
    <w:p w:rsidR="000B6E17" w:rsidRPr="000B6E17" w:rsidRDefault="000B6E17" w:rsidP="000B6E17">
      <w:pPr>
        <w:ind w:right="18"/>
      </w:pPr>
      <w:r w:rsidRPr="000B6E17">
        <w:t xml:space="preserve">Case manager: </w:t>
      </w:r>
      <w:r>
        <w:t>______________________________      YES       NO    ____</w:t>
      </w:r>
      <w:r w:rsidR="005846E3">
        <w:t>__</w:t>
      </w:r>
      <w:r>
        <w:t>____________________</w:t>
      </w:r>
      <w:r w:rsidRPr="000B6E17">
        <w:t xml:space="preserve"> </w:t>
      </w:r>
    </w:p>
    <w:p w:rsidR="000B6E17" w:rsidRDefault="000B6E17" w:rsidP="00E05AD1">
      <w:pPr>
        <w:ind w:right="18"/>
      </w:pPr>
      <w:r>
        <w:t xml:space="preserve">                         Name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Circle one</w:t>
      </w:r>
      <w:r>
        <w:tab/>
      </w:r>
      <w:r>
        <w:tab/>
        <w:t xml:space="preserve">    Signature </w:t>
      </w:r>
      <w:r>
        <w:tab/>
      </w:r>
    </w:p>
    <w:p w:rsidR="000B6E17" w:rsidRDefault="000B6E17" w:rsidP="00E05AD1">
      <w:pPr>
        <w:ind w:right="18"/>
      </w:pPr>
      <w:r>
        <w:t>Comments: ___________________________________________________________________________________</w:t>
      </w:r>
    </w:p>
    <w:p w:rsidR="005846E3" w:rsidRDefault="005846E3" w:rsidP="00E05AD1">
      <w:pPr>
        <w:ind w:right="18"/>
      </w:pPr>
    </w:p>
    <w:p w:rsidR="00E05AD1" w:rsidRDefault="00E05AD1" w:rsidP="00E05AD1">
      <w:pPr>
        <w:ind w:right="18"/>
      </w:pPr>
    </w:p>
    <w:p w:rsidR="000B6E17" w:rsidRPr="000B6E17" w:rsidRDefault="005846E3" w:rsidP="000B6E17">
      <w:pPr>
        <w:ind w:right="18"/>
      </w:pPr>
      <w:r>
        <w:t>Parent/s</w:t>
      </w:r>
      <w:r w:rsidR="000B6E17" w:rsidRPr="000B6E17">
        <w:t xml:space="preserve">: </w:t>
      </w:r>
      <w:r w:rsidR="000B6E17">
        <w:t>______________________________      YES       NO    _________</w:t>
      </w:r>
      <w:r>
        <w:t>______</w:t>
      </w:r>
      <w:r w:rsidR="000B6E17">
        <w:t>_______________</w:t>
      </w:r>
      <w:r w:rsidR="000B6E17" w:rsidRPr="000B6E17">
        <w:t xml:space="preserve"> </w:t>
      </w:r>
    </w:p>
    <w:p w:rsidR="000B6E17" w:rsidRDefault="000B6E17" w:rsidP="000B6E17">
      <w:pPr>
        <w:ind w:right="18"/>
      </w:pPr>
      <w:r>
        <w:t xml:space="preserve">                         Name </w:t>
      </w:r>
      <w:r>
        <w:tab/>
      </w:r>
      <w:r w:rsidR="00C9647C">
        <w:tab/>
      </w:r>
      <w:r w:rsidR="00C9647C">
        <w:tab/>
      </w:r>
      <w:r w:rsidR="00C9647C">
        <w:tab/>
        <w:t xml:space="preserve">              </w:t>
      </w:r>
      <w:r>
        <w:t xml:space="preserve"> Circle one</w:t>
      </w:r>
      <w:r>
        <w:tab/>
      </w:r>
      <w:r>
        <w:tab/>
        <w:t xml:space="preserve">   </w:t>
      </w:r>
      <w:r w:rsidR="005846E3">
        <w:t xml:space="preserve"> </w:t>
      </w:r>
      <w:r w:rsidR="00C9647C">
        <w:t xml:space="preserve">       </w:t>
      </w:r>
      <w:r>
        <w:t xml:space="preserve"> Signature </w:t>
      </w:r>
      <w:r>
        <w:tab/>
      </w:r>
    </w:p>
    <w:p w:rsidR="000B6E17" w:rsidRDefault="000B6E17" w:rsidP="000B6E17">
      <w:pPr>
        <w:ind w:right="18"/>
      </w:pPr>
      <w:r>
        <w:t>Comments: ___________________________________________________________________________________</w:t>
      </w:r>
    </w:p>
    <w:p w:rsidR="005846E3" w:rsidRPr="000B6E17" w:rsidRDefault="005846E3" w:rsidP="000B6E17">
      <w:pPr>
        <w:ind w:right="18"/>
      </w:pPr>
    </w:p>
    <w:p w:rsidR="00E05AD1" w:rsidRDefault="00E05AD1" w:rsidP="00E05AD1">
      <w:pPr>
        <w:ind w:right="18"/>
      </w:pPr>
    </w:p>
    <w:p w:rsidR="000B6E17" w:rsidRPr="000B6E17" w:rsidRDefault="005846E3" w:rsidP="000B6E17">
      <w:pPr>
        <w:ind w:right="18"/>
      </w:pPr>
      <w:r>
        <w:t>Other</w:t>
      </w:r>
      <w:r w:rsidR="000B6E17" w:rsidRPr="000B6E17">
        <w:t xml:space="preserve">: </w:t>
      </w:r>
      <w:r w:rsidR="000B6E17">
        <w:t xml:space="preserve">______________________________      YES       NO    </w:t>
      </w:r>
      <w:r>
        <w:t xml:space="preserve">   </w:t>
      </w:r>
      <w:r w:rsidR="000B6E17">
        <w:t>______________</w:t>
      </w:r>
      <w:r>
        <w:t>_______</w:t>
      </w:r>
      <w:r w:rsidR="000B6E17">
        <w:t>__________</w:t>
      </w:r>
      <w:r w:rsidR="000B6E17" w:rsidRPr="000B6E17">
        <w:t xml:space="preserve"> </w:t>
      </w:r>
    </w:p>
    <w:p w:rsidR="000B6E17" w:rsidRDefault="000B6E17" w:rsidP="000B6E17">
      <w:pPr>
        <w:ind w:right="18"/>
      </w:pPr>
      <w:r>
        <w:t xml:space="preserve">                         Name </w:t>
      </w:r>
      <w:r w:rsidR="005846E3">
        <w:t>/ Role</w:t>
      </w:r>
      <w:r>
        <w:tab/>
      </w:r>
      <w:r>
        <w:tab/>
      </w:r>
      <w:r>
        <w:tab/>
      </w:r>
      <w:r>
        <w:tab/>
      </w:r>
      <w:r w:rsidR="005846E3">
        <w:t xml:space="preserve">   </w:t>
      </w:r>
      <w:r>
        <w:t>Circle one</w:t>
      </w:r>
      <w:r>
        <w:tab/>
      </w:r>
      <w:r>
        <w:tab/>
        <w:t xml:space="preserve">   </w:t>
      </w:r>
      <w:r w:rsidR="005846E3">
        <w:t xml:space="preserve">    </w:t>
      </w:r>
      <w:r>
        <w:t xml:space="preserve"> </w:t>
      </w:r>
      <w:r w:rsidR="005846E3">
        <w:t xml:space="preserve">     </w:t>
      </w:r>
      <w:r>
        <w:t xml:space="preserve">Signature </w:t>
      </w:r>
      <w:r>
        <w:tab/>
      </w:r>
    </w:p>
    <w:p w:rsidR="000B6E17" w:rsidRPr="00E05AD1" w:rsidRDefault="000B6E17" w:rsidP="00E05AD1">
      <w:pPr>
        <w:ind w:right="18"/>
      </w:pPr>
      <w:r>
        <w:t>Comments: ___________________________________________________________________________________</w:t>
      </w:r>
    </w:p>
    <w:sectPr w:rsidR="000B6E17" w:rsidRPr="00E05AD1" w:rsidSect="000B6E17">
      <w:headerReference w:type="default" r:id="rId6"/>
      <w:footerReference w:type="default" r:id="rId7"/>
      <w:pgSz w:w="12240" w:h="15840" w:code="1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3522" w:rsidRDefault="00D13522">
      <w:r>
        <w:separator/>
      </w:r>
    </w:p>
  </w:endnote>
  <w:endnote w:type="continuationSeparator" w:id="0">
    <w:p w:rsidR="00D13522" w:rsidRDefault="00D135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8B84794-1CDE-4A27-9A55-6DDC1C9E7180}"/>
  </w:font>
  <w:font w:name="Arial MT Condensed Light">
    <w:altName w:val="Arial Narrow"/>
    <w:charset w:val="00"/>
    <w:family w:val="swiss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F08273A2-6A21-4E94-A053-8F1CCA0BE28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16592B2-4F03-4DDC-914F-CA625DDBBA5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17" w:rsidRPr="0029538E" w:rsidRDefault="00631757" w:rsidP="0029538E">
    <w:pPr>
      <w:pStyle w:val="Header"/>
      <w:widowControl w:val="0"/>
      <w:jc w:val="center"/>
      <w:rPr>
        <w:rFonts w:ascii="Arial MT Condensed Light" w:hAnsi="Arial MT Condensed Light" w:cs="Arial MT Condensed Light"/>
        <w:color w:val="000000"/>
        <w:sz w:val="18"/>
        <w:szCs w:val="18"/>
      </w:rPr>
    </w:pPr>
    <w:r>
      <w:rPr>
        <w:rFonts w:ascii="Arial MT Condensed Light" w:hAnsi="Arial MT Condensed Light" w:cs="Arial MT Condensed Light"/>
        <w:color w:val="000000"/>
        <w:sz w:val="18"/>
        <w:szCs w:val="18"/>
      </w:rPr>
      <w:t>Updated 9.15</w:t>
    </w:r>
  </w:p>
  <w:p w:rsidR="000B6E17" w:rsidRDefault="000B6E1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3522" w:rsidRDefault="00D13522">
      <w:r>
        <w:separator/>
      </w:r>
    </w:p>
  </w:footnote>
  <w:footnote w:type="continuationSeparator" w:id="0">
    <w:p w:rsidR="00D13522" w:rsidRDefault="00D135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17" w:rsidRPr="00DD092D" w:rsidRDefault="00631757" w:rsidP="008432F4">
    <w:pPr>
      <w:pStyle w:val="Header"/>
      <w:jc w:val="center"/>
      <w:rPr>
        <w:rFonts w:ascii="Arial MT Condensed Light" w:hAnsi="Arial MT Condensed Light" w:cs="Arial MT Condensed Light"/>
        <w:color w:val="000000"/>
        <w:sz w:val="16"/>
        <w:szCs w:val="16"/>
        <w:u w:val="single"/>
      </w:rPr>
    </w:pPr>
    <w:r w:rsidRPr="002A2C90">
      <w:rPr>
        <w:color w:val="FF0000"/>
      </w:rPr>
      <w:t>(</w:t>
    </w:r>
    <w:proofErr w:type="gramStart"/>
    <w:r>
      <w:rPr>
        <w:color w:val="FF0000"/>
      </w:rPr>
      <w:t>school</w:t>
    </w:r>
    <w:proofErr w:type="gramEnd"/>
    <w:r>
      <w:rPr>
        <w:color w:val="FF0000"/>
      </w:rPr>
      <w:t xml:space="preserve"> and/or district name here</w:t>
    </w:r>
    <w:r w:rsidRPr="002A2C90">
      <w:rPr>
        <w:color w:val="FF0000"/>
      </w:rPr>
      <w:t>)</w:t>
    </w:r>
    <w:r>
      <w:rPr>
        <w:color w:val="FF0000"/>
      </w:rPr>
      <w:t xml:space="preserve">  </w:t>
    </w:r>
    <w:r w:rsidR="00381D30">
      <w:rPr>
        <w:rFonts w:ascii="Arial MT Condensed Light" w:hAnsi="Arial MT Condensed Light" w:cs="Arial MT Condensed Light"/>
        <w:noProof/>
        <w:color w:val="000000"/>
        <w:sz w:val="16"/>
        <w:szCs w:val="16"/>
        <w:u w:val="single"/>
      </w:rPr>
      <w:pict>
        <v:group id="Group 11" o:spid="_x0000_s1029" style="position:absolute;left:0;text-align:left;margin-left:-.6pt;margin-top:26.25pt;width:514.8pt;height:3.8pt;z-index:2;mso-position-horizontal-relative:margin;mso-position-vertical-relative:text" coordorigin="1080,2257" coordsize="1008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">
          <v:line id="Line 1" o:spid="_x0000_s1030" style="position:absolute;visibility:visible" from="1080,2257" to="11160,2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Es3MQAAADa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sSzcxAAAANoAAAAPAAAAAAAAAAAA&#10;AAAAAKECAABkcnMvZG93bnJldi54bWxQSwUGAAAAAAQABAD5AAAAkgMAAAAA&#10;"/>
          <v:line id="Line 2" o:spid="_x0000_s1028" style="position:absolute;visibility:visible" from="1080,2332" to="11160,2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zs1MIAAADaAAAADwAAAGRycy9kb3ducmV2LnhtbESPQWvCQBSE74L/YXmCN920FpHUVYpg&#10;Lb01iuDtkX0mabJv4+5G03/fFQSPw8x8wyzXvWnElZyvLCt4mSYgiHOrKy4UHPbbyQKED8gaG8uk&#10;4I88rFfDwRJTbW/8Q9csFCJC2KeooAyhTaX0eUkG/dS2xNE7W2cwROkKqR3eItw08jVJ5tJgxXGh&#10;xJY2JeV11hkFxy7j02+9dQ12n7vd+Xip/exbqfGo/3gHEagPz/Cj/aUVvMH9SrwB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ezs1MIAAADaAAAADwAAAAAAAAAAAAAA&#10;AAChAgAAZHJzL2Rvd25yZXYueG1sUEsFBgAAAAAEAAQA+QAAAJADAAAAAA==&#10;" strokeweight="1.5pt"/>
          <w10:wrap anchorx="margin"/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attachedTemplate r:id="rId1"/>
  <w:stylePaneFormatFilter w:val="3F01"/>
  <w:defaultTabStop w:val="576"/>
  <w:drawingGridHorizontalSpacing w:val="120"/>
  <w:displayHorizontalDrawingGridEvery w:val="2"/>
  <w:characterSpacingControl w:val="doNotCompress"/>
  <w:hdrShapeDefaults>
    <o:shapedefaults v:ext="edit" spidmax="4098">
      <o:colormenu v:ext="edit" strokecolor="none [2405]"/>
    </o:shapedefaults>
    <o:shapelayout v:ext="edit">
      <o:idmap v:ext="edit" data="1"/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690396"/>
    <w:rsid w:val="000043B7"/>
    <w:rsid w:val="000266A1"/>
    <w:rsid w:val="0003155C"/>
    <w:rsid w:val="000355E7"/>
    <w:rsid w:val="00066F76"/>
    <w:rsid w:val="00087698"/>
    <w:rsid w:val="000A7388"/>
    <w:rsid w:val="000B6E17"/>
    <w:rsid w:val="0012244A"/>
    <w:rsid w:val="001501A0"/>
    <w:rsid w:val="00160E8E"/>
    <w:rsid w:val="00181BC6"/>
    <w:rsid w:val="001E2585"/>
    <w:rsid w:val="001F1E64"/>
    <w:rsid w:val="002101A9"/>
    <w:rsid w:val="0027718C"/>
    <w:rsid w:val="0029538E"/>
    <w:rsid w:val="002B040D"/>
    <w:rsid w:val="00381D30"/>
    <w:rsid w:val="003A43D2"/>
    <w:rsid w:val="003F08B6"/>
    <w:rsid w:val="004013AD"/>
    <w:rsid w:val="004024BA"/>
    <w:rsid w:val="00411B7A"/>
    <w:rsid w:val="004A462B"/>
    <w:rsid w:val="004F5132"/>
    <w:rsid w:val="00516A83"/>
    <w:rsid w:val="00564F28"/>
    <w:rsid w:val="005846E3"/>
    <w:rsid w:val="005968FD"/>
    <w:rsid w:val="005C1B25"/>
    <w:rsid w:val="00631757"/>
    <w:rsid w:val="00642E91"/>
    <w:rsid w:val="00690396"/>
    <w:rsid w:val="006A1CA2"/>
    <w:rsid w:val="00746C71"/>
    <w:rsid w:val="00750F15"/>
    <w:rsid w:val="007C2F17"/>
    <w:rsid w:val="007D72C5"/>
    <w:rsid w:val="007E4D6A"/>
    <w:rsid w:val="008432F4"/>
    <w:rsid w:val="00860D7F"/>
    <w:rsid w:val="008666B4"/>
    <w:rsid w:val="00896621"/>
    <w:rsid w:val="008C0F6C"/>
    <w:rsid w:val="00942F93"/>
    <w:rsid w:val="00981225"/>
    <w:rsid w:val="009A51DF"/>
    <w:rsid w:val="009E4AE1"/>
    <w:rsid w:val="00A216EA"/>
    <w:rsid w:val="00A352FB"/>
    <w:rsid w:val="00A801DB"/>
    <w:rsid w:val="00AB4241"/>
    <w:rsid w:val="00AD50B4"/>
    <w:rsid w:val="00AE46FC"/>
    <w:rsid w:val="00AE6307"/>
    <w:rsid w:val="00B772CB"/>
    <w:rsid w:val="00B87417"/>
    <w:rsid w:val="00BB1B5B"/>
    <w:rsid w:val="00BB5B45"/>
    <w:rsid w:val="00BF164F"/>
    <w:rsid w:val="00C00492"/>
    <w:rsid w:val="00C3401F"/>
    <w:rsid w:val="00C46BB2"/>
    <w:rsid w:val="00C9647C"/>
    <w:rsid w:val="00CA2F43"/>
    <w:rsid w:val="00CA41A8"/>
    <w:rsid w:val="00D13522"/>
    <w:rsid w:val="00D43017"/>
    <w:rsid w:val="00D65828"/>
    <w:rsid w:val="00D707A7"/>
    <w:rsid w:val="00D739BB"/>
    <w:rsid w:val="00DA5CAE"/>
    <w:rsid w:val="00DC5DE3"/>
    <w:rsid w:val="00DD092D"/>
    <w:rsid w:val="00E05AD1"/>
    <w:rsid w:val="00EA7D1F"/>
    <w:rsid w:val="00ED3D02"/>
    <w:rsid w:val="00F358D0"/>
    <w:rsid w:val="00F53D4E"/>
    <w:rsid w:val="00F56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strokecolor="none [2405]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60D7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3401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C3401F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C3401F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29538E"/>
    <w:rPr>
      <w:sz w:val="24"/>
      <w:szCs w:val="24"/>
    </w:rPr>
  </w:style>
  <w:style w:type="paragraph" w:styleId="BalloonText">
    <w:name w:val="Balloon Text"/>
    <w:basedOn w:val="Normal"/>
    <w:link w:val="BalloonTextChar"/>
    <w:rsid w:val="002953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538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0B6E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60D7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3401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C3401F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C3401F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29538E"/>
    <w:rPr>
      <w:sz w:val="24"/>
      <w:szCs w:val="24"/>
    </w:rPr>
  </w:style>
  <w:style w:type="paragraph" w:styleId="BalloonText">
    <w:name w:val="Balloon Text"/>
    <w:basedOn w:val="Normal"/>
    <w:link w:val="BalloonTextChar"/>
    <w:rsid w:val="002953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53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6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5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19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77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Vmahaffy\Desktop\LBL%20Letter%20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LBL Letter Head</Template>
  <TotalTime>1</TotalTime>
  <Pages>1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COSA</Company>
  <LinksUpToDate>false</LinksUpToDate>
  <CharactersWithSpaces>1615</CharactersWithSpaces>
  <SharedDoc>false</SharedDoc>
  <HLinks>
    <vt:vector size="6" baseType="variant">
      <vt:variant>
        <vt:i4>4259928</vt:i4>
      </vt:variant>
      <vt:variant>
        <vt:i4>3</vt:i4>
      </vt:variant>
      <vt:variant>
        <vt:i4>0</vt:i4>
      </vt:variant>
      <vt:variant>
        <vt:i4>5</vt:i4>
      </vt:variant>
      <vt:variant>
        <vt:lpwstr>http://www.lblesd.k12.or.us/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LBL-ESD User</dc:creator>
  <cp:lastModifiedBy>test</cp:lastModifiedBy>
  <cp:revision>2</cp:revision>
  <cp:lastPrinted>2014-05-01T21:17:00Z</cp:lastPrinted>
  <dcterms:created xsi:type="dcterms:W3CDTF">2015-08-28T16:13:00Z</dcterms:created>
  <dcterms:modified xsi:type="dcterms:W3CDTF">2015-08-28T16:13:00Z</dcterms:modified>
</cp:coreProperties>
</file>