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A88" w:rsidRDefault="00552A88" w:rsidP="00552A88"/>
    <w:p w:rsidR="00552A88" w:rsidRPr="00552A88" w:rsidRDefault="00552A88" w:rsidP="00552A88">
      <w:pPr>
        <w:jc w:val="center"/>
        <w:rPr>
          <w:b/>
        </w:rPr>
      </w:pPr>
      <w:r w:rsidRPr="00552A88">
        <w:rPr>
          <w:b/>
        </w:rPr>
        <w:t>YTP</w:t>
      </w:r>
      <w:r w:rsidR="00A93799">
        <w:rPr>
          <w:b/>
        </w:rPr>
        <w:t xml:space="preserve"> </w:t>
      </w:r>
      <w:r w:rsidRPr="00552A88">
        <w:rPr>
          <w:b/>
        </w:rPr>
        <w:t>EMERGENCY</w:t>
      </w:r>
      <w:r w:rsidR="00A93799">
        <w:rPr>
          <w:b/>
        </w:rPr>
        <w:t xml:space="preserve"> </w:t>
      </w:r>
      <w:r w:rsidRPr="00552A88">
        <w:rPr>
          <w:b/>
        </w:rPr>
        <w:t>CONTACT</w:t>
      </w:r>
      <w:r w:rsidR="00A93799">
        <w:rPr>
          <w:b/>
        </w:rPr>
        <w:t xml:space="preserve"> </w:t>
      </w:r>
      <w:r w:rsidRPr="00552A88">
        <w:rPr>
          <w:b/>
        </w:rPr>
        <w:t>FOR</w:t>
      </w:r>
      <w:r w:rsidR="00A93799">
        <w:rPr>
          <w:b/>
        </w:rPr>
        <w:t xml:space="preserve"> </w:t>
      </w:r>
      <w:r w:rsidRPr="00552A88">
        <w:rPr>
          <w:b/>
        </w:rPr>
        <w:t>STUDENT</w:t>
      </w:r>
      <w:r w:rsidR="00A93799">
        <w:rPr>
          <w:b/>
        </w:rPr>
        <w:t xml:space="preserve"> </w:t>
      </w:r>
    </w:p>
    <w:p w:rsidR="00552A88" w:rsidRDefault="00552A88" w:rsidP="00552A88">
      <w:pPr>
        <w:jc w:val="center"/>
      </w:pPr>
    </w:p>
    <w:p w:rsidR="00552A88" w:rsidRDefault="00552A88" w:rsidP="00552A88">
      <w:r>
        <w:t>Student’s</w:t>
      </w:r>
      <w:r w:rsidR="00A93799">
        <w:t xml:space="preserve"> </w:t>
      </w:r>
      <w:r>
        <w:t>Name</w:t>
      </w:r>
      <w:r w:rsidR="00A93799">
        <w:t xml:space="preserve"> </w:t>
      </w:r>
      <w:r>
        <w:t>__________________________________________</w:t>
      </w:r>
      <w:proofErr w:type="gramStart"/>
      <w:r>
        <w:t>_</w:t>
      </w:r>
      <w:r w:rsidR="00A93799">
        <w:t xml:space="preserve">  </w:t>
      </w:r>
      <w:r>
        <w:t>Date</w:t>
      </w:r>
      <w:proofErr w:type="gramEnd"/>
      <w:r w:rsidR="00A93799">
        <w:t xml:space="preserve"> </w:t>
      </w:r>
      <w:r>
        <w:t>_______________</w:t>
      </w:r>
    </w:p>
    <w:p w:rsidR="00552A88" w:rsidRPr="00552A88" w:rsidRDefault="00552A88" w:rsidP="00552A88">
      <w:pPr>
        <w:rPr>
          <w:b/>
        </w:rPr>
      </w:pPr>
    </w:p>
    <w:p w:rsidR="00A93799" w:rsidRDefault="00A93799" w:rsidP="00552A88">
      <w:pPr>
        <w:rPr>
          <w:b/>
        </w:rPr>
      </w:pPr>
    </w:p>
    <w:p w:rsidR="00552A88" w:rsidRPr="00552A88" w:rsidRDefault="00552A88" w:rsidP="00552A88">
      <w:pPr>
        <w:rPr>
          <w:b/>
        </w:rPr>
      </w:pPr>
      <w:r w:rsidRPr="00552A88">
        <w:rPr>
          <w:b/>
        </w:rPr>
        <w:t>Person</w:t>
      </w:r>
      <w:r w:rsidR="00A93799">
        <w:rPr>
          <w:b/>
        </w:rPr>
        <w:t xml:space="preserve"> </w:t>
      </w:r>
      <w:r w:rsidRPr="00552A88">
        <w:rPr>
          <w:b/>
        </w:rPr>
        <w:t>to</w:t>
      </w:r>
      <w:r w:rsidR="00A93799">
        <w:rPr>
          <w:b/>
        </w:rPr>
        <w:t xml:space="preserve"> </w:t>
      </w:r>
      <w:r w:rsidRPr="00552A88">
        <w:rPr>
          <w:b/>
        </w:rPr>
        <w:t>contact</w:t>
      </w:r>
      <w:r w:rsidR="00A93799">
        <w:rPr>
          <w:b/>
        </w:rPr>
        <w:t xml:space="preserve"> </w:t>
      </w:r>
      <w:r w:rsidRPr="00552A88">
        <w:rPr>
          <w:b/>
        </w:rPr>
        <w:t>in</w:t>
      </w:r>
      <w:r w:rsidR="00A93799">
        <w:rPr>
          <w:b/>
        </w:rPr>
        <w:t xml:space="preserve"> </w:t>
      </w:r>
      <w:r w:rsidRPr="00552A88">
        <w:rPr>
          <w:b/>
        </w:rPr>
        <w:t>case</w:t>
      </w:r>
      <w:r w:rsidR="00A93799">
        <w:rPr>
          <w:b/>
        </w:rPr>
        <w:t xml:space="preserve"> </w:t>
      </w:r>
      <w:r w:rsidRPr="00552A88">
        <w:rPr>
          <w:b/>
        </w:rPr>
        <w:t>of</w:t>
      </w:r>
      <w:r w:rsidR="00A93799">
        <w:rPr>
          <w:b/>
        </w:rPr>
        <w:t xml:space="preserve"> </w:t>
      </w:r>
      <w:r w:rsidRPr="00552A88">
        <w:rPr>
          <w:b/>
        </w:rPr>
        <w:t>an</w:t>
      </w:r>
      <w:r w:rsidR="00A93799">
        <w:rPr>
          <w:b/>
        </w:rPr>
        <w:t xml:space="preserve"> </w:t>
      </w:r>
      <w:r w:rsidRPr="00552A88">
        <w:rPr>
          <w:b/>
        </w:rPr>
        <w:t>emergency</w:t>
      </w:r>
      <w:r w:rsidR="00A93799">
        <w:rPr>
          <w:b/>
        </w:rPr>
        <w:t xml:space="preserve"> </w:t>
      </w:r>
      <w:r w:rsidRPr="00552A88">
        <w:rPr>
          <w:b/>
        </w:rPr>
        <w:t>__________________________________________</w:t>
      </w:r>
    </w:p>
    <w:p w:rsidR="00552A88" w:rsidRDefault="00552A88" w:rsidP="00552A88"/>
    <w:p w:rsidR="00552A88" w:rsidRDefault="00552A88" w:rsidP="00552A88">
      <w:r>
        <w:t>Relationship</w:t>
      </w:r>
      <w:r w:rsidR="00A93799">
        <w:t xml:space="preserve"> </w:t>
      </w:r>
      <w:r>
        <w:t>_____________________________________</w:t>
      </w:r>
      <w:proofErr w:type="gramStart"/>
      <w:r>
        <w:t>_</w:t>
      </w:r>
      <w:r w:rsidR="00A93799">
        <w:t xml:space="preserve">  </w:t>
      </w:r>
      <w:r>
        <w:t>Phone</w:t>
      </w:r>
      <w:proofErr w:type="gramEnd"/>
      <w:r w:rsidR="00A93799">
        <w:t xml:space="preserve"> </w:t>
      </w:r>
      <w:r>
        <w:t>______________________</w:t>
      </w:r>
    </w:p>
    <w:p w:rsidR="00552A88" w:rsidRDefault="00552A88" w:rsidP="00552A88"/>
    <w:p w:rsidR="00552A88" w:rsidRDefault="00552A88" w:rsidP="00552A88"/>
    <w:p w:rsidR="00552A88" w:rsidRDefault="00552A88" w:rsidP="00552A88">
      <w:r w:rsidRPr="00552A88">
        <w:rPr>
          <w:b/>
        </w:rPr>
        <w:t>Back-up</w:t>
      </w:r>
      <w:r w:rsidR="00A93799">
        <w:rPr>
          <w:b/>
        </w:rPr>
        <w:t xml:space="preserve"> </w:t>
      </w:r>
      <w:r w:rsidRPr="00552A88">
        <w:rPr>
          <w:b/>
        </w:rPr>
        <w:t>person</w:t>
      </w:r>
      <w:r w:rsidR="00A93799">
        <w:rPr>
          <w:b/>
        </w:rPr>
        <w:t xml:space="preserve"> </w:t>
      </w:r>
      <w:r w:rsidRPr="00552A88">
        <w:rPr>
          <w:b/>
        </w:rPr>
        <w:t>to</w:t>
      </w:r>
      <w:r w:rsidR="00A93799">
        <w:rPr>
          <w:b/>
        </w:rPr>
        <w:t xml:space="preserve"> </w:t>
      </w:r>
      <w:r w:rsidRPr="00552A88">
        <w:rPr>
          <w:b/>
        </w:rPr>
        <w:t>contact</w:t>
      </w:r>
      <w:r w:rsidR="00A93799">
        <w:rPr>
          <w:b/>
        </w:rPr>
        <w:t xml:space="preserve"> </w:t>
      </w:r>
      <w:r>
        <w:t>_______________________________________________________</w:t>
      </w:r>
    </w:p>
    <w:p w:rsidR="00552A88" w:rsidRDefault="00552A88" w:rsidP="00552A88"/>
    <w:p w:rsidR="00552A88" w:rsidRDefault="00552A88" w:rsidP="00552A88">
      <w:r>
        <w:t>Relationship</w:t>
      </w:r>
      <w:r w:rsidR="00A93799">
        <w:t xml:space="preserve"> </w:t>
      </w:r>
      <w:r>
        <w:t>______________________________________</w:t>
      </w:r>
      <w:r w:rsidR="00A93799">
        <w:t xml:space="preserve"> </w:t>
      </w:r>
      <w:r>
        <w:t>Phone</w:t>
      </w:r>
      <w:r w:rsidR="00A93799">
        <w:t xml:space="preserve"> </w:t>
      </w:r>
      <w:r>
        <w:t>_______________________</w:t>
      </w:r>
    </w:p>
    <w:p w:rsidR="00552A88" w:rsidRDefault="00552A88" w:rsidP="00552A88"/>
    <w:p w:rsidR="00552A88" w:rsidRDefault="00552A88" w:rsidP="00552A8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/>
      </w:tblPr>
      <w:tblGrid>
        <w:gridCol w:w="9576"/>
      </w:tblGrid>
      <w:tr w:rsidR="009A1A8E" w:rsidTr="00FA0E40">
        <w:tc>
          <w:tcPr>
            <w:tcW w:w="9576" w:type="dxa"/>
            <w:shd w:val="clear" w:color="auto" w:fill="BFBFBF"/>
          </w:tcPr>
          <w:p w:rsidR="009A1A8E" w:rsidRPr="00FA0E40" w:rsidRDefault="009A1A8E" w:rsidP="00FA0E40">
            <w:pPr>
              <w:jc w:val="center"/>
              <w:rPr>
                <w:b/>
              </w:rPr>
            </w:pPr>
            <w:r w:rsidRPr="00FA0E40">
              <w:rPr>
                <w:b/>
              </w:rPr>
              <w:t>EMERGENCY</w:t>
            </w:r>
            <w:r w:rsidR="00A93799">
              <w:rPr>
                <w:b/>
              </w:rPr>
              <w:t xml:space="preserve"> </w:t>
            </w:r>
            <w:r w:rsidRPr="00FA0E40">
              <w:rPr>
                <w:b/>
              </w:rPr>
              <w:t>MEDICAL</w:t>
            </w:r>
            <w:r w:rsidR="00A93799">
              <w:rPr>
                <w:b/>
              </w:rPr>
              <w:t xml:space="preserve"> </w:t>
            </w:r>
            <w:r w:rsidRPr="00FA0E40">
              <w:rPr>
                <w:b/>
              </w:rPr>
              <w:t>RELEASE</w:t>
            </w:r>
            <w:r w:rsidR="00A93799">
              <w:rPr>
                <w:b/>
              </w:rPr>
              <w:t xml:space="preserve"> </w:t>
            </w:r>
          </w:p>
        </w:tc>
      </w:tr>
    </w:tbl>
    <w:p w:rsidR="00552A88" w:rsidRDefault="00552A88" w:rsidP="00552A88"/>
    <w:p w:rsidR="00552A88" w:rsidRDefault="00552A88" w:rsidP="00552A88"/>
    <w:p w:rsidR="009A1A8E" w:rsidRPr="009A1A8E" w:rsidRDefault="009A1A8E" w:rsidP="00552A88">
      <w:pPr>
        <w:rPr>
          <w:b/>
          <w:u w:val="single"/>
        </w:rPr>
      </w:pPr>
      <w:r w:rsidRPr="009A1A8E">
        <w:rPr>
          <w:b/>
          <w:u w:val="single"/>
        </w:rPr>
        <w:t>Check</w:t>
      </w:r>
      <w:r w:rsidR="00A93799">
        <w:rPr>
          <w:b/>
          <w:u w:val="single"/>
        </w:rPr>
        <w:t xml:space="preserve"> </w:t>
      </w:r>
      <w:r w:rsidRPr="009A1A8E">
        <w:rPr>
          <w:b/>
          <w:u w:val="single"/>
        </w:rPr>
        <w:t>one</w:t>
      </w:r>
      <w:r w:rsidR="00A93799">
        <w:rPr>
          <w:b/>
          <w:u w:val="single"/>
        </w:rPr>
        <w:t xml:space="preserve"> </w:t>
      </w:r>
    </w:p>
    <w:p w:rsidR="009A1A8E" w:rsidRDefault="009A1A8E" w:rsidP="00552A88">
      <w:pPr>
        <w:rPr>
          <w:u w:val="single"/>
        </w:rPr>
      </w:pPr>
    </w:p>
    <w:p w:rsidR="009A1A8E" w:rsidRDefault="009A1A8E" w:rsidP="00552A88">
      <w:r>
        <w:t>_____</w:t>
      </w:r>
      <w:r w:rsidR="00A93799">
        <w:t xml:space="preserve"> </w:t>
      </w:r>
      <w:r>
        <w:t>I</w:t>
      </w:r>
      <w:r w:rsidR="00A93799">
        <w:t xml:space="preserve"> </w:t>
      </w:r>
      <w:r w:rsidRPr="009A1A8E">
        <w:rPr>
          <w:b/>
        </w:rPr>
        <w:t>DO</w:t>
      </w:r>
      <w:r w:rsidR="00A93799">
        <w:t xml:space="preserve"> </w:t>
      </w:r>
      <w:proofErr w:type="gramStart"/>
      <w:r>
        <w:t>authorize</w:t>
      </w:r>
      <w:r w:rsidR="00A93799">
        <w:t xml:space="preserve"> </w:t>
      </w:r>
      <w:r w:rsidR="002A2C90">
        <w:t xml:space="preserve"> </w:t>
      </w:r>
      <w:r w:rsidR="002A2C90" w:rsidRPr="002A2C90">
        <w:rPr>
          <w:color w:val="FF0000"/>
        </w:rPr>
        <w:t>(</w:t>
      </w:r>
      <w:proofErr w:type="gramEnd"/>
      <w:r w:rsidR="002A2C90">
        <w:rPr>
          <w:color w:val="FF0000"/>
        </w:rPr>
        <w:t>school and/or district name here</w:t>
      </w:r>
      <w:r w:rsidR="002A2C90" w:rsidRPr="002A2C90">
        <w:rPr>
          <w:color w:val="FF0000"/>
        </w:rPr>
        <w:t>)</w:t>
      </w:r>
      <w:r w:rsidR="002A2C90">
        <w:rPr>
          <w:color w:val="FF0000"/>
        </w:rPr>
        <w:t xml:space="preserve">  </w:t>
      </w:r>
      <w:r w:rsidR="002A2C90" w:rsidRPr="002A2C90">
        <w:rPr>
          <w:color w:val="000000" w:themeColor="text1"/>
        </w:rPr>
        <w:t>and/or</w:t>
      </w:r>
      <w:r w:rsidR="002A2C90">
        <w:rPr>
          <w:color w:val="FF0000"/>
        </w:rPr>
        <w:t xml:space="preserve"> </w:t>
      </w:r>
      <w:r w:rsidR="002A2C90" w:rsidRPr="002A2C90">
        <w:rPr>
          <w:color w:val="000000" w:themeColor="text1"/>
        </w:rPr>
        <w:t>YTP</w:t>
      </w:r>
      <w:r w:rsidR="00A93799" w:rsidRPr="002A2C90">
        <w:rPr>
          <w:color w:val="000000" w:themeColor="text1"/>
        </w:rPr>
        <w:t xml:space="preserve"> </w:t>
      </w:r>
      <w:r>
        <w:t>personnel</w:t>
      </w:r>
      <w:r w:rsidR="00A93799">
        <w:t xml:space="preserve"> </w:t>
      </w:r>
      <w:r>
        <w:t>to</w:t>
      </w:r>
      <w:r w:rsidR="00A93799">
        <w:t xml:space="preserve"> </w:t>
      </w:r>
      <w:r>
        <w:t>seek</w:t>
      </w:r>
      <w:r w:rsidR="00A93799">
        <w:t xml:space="preserve"> </w:t>
      </w:r>
      <w:r>
        <w:t>medical</w:t>
      </w:r>
      <w:r w:rsidR="00A93799">
        <w:t xml:space="preserve"> </w:t>
      </w:r>
      <w:r>
        <w:t>treatment</w:t>
      </w:r>
      <w:r w:rsidR="00A93799">
        <w:t xml:space="preserve"> </w:t>
      </w:r>
      <w:r>
        <w:t>for</w:t>
      </w:r>
      <w:r w:rsidR="00A93799">
        <w:t xml:space="preserve"> </w:t>
      </w:r>
      <w:r>
        <w:t>my</w:t>
      </w:r>
      <w:r w:rsidR="00A93799">
        <w:t xml:space="preserve"> </w:t>
      </w:r>
      <w:r>
        <w:t>child</w:t>
      </w:r>
      <w:r w:rsidR="00A93799">
        <w:t xml:space="preserve"> </w:t>
      </w:r>
      <w:r>
        <w:t>if</w:t>
      </w:r>
      <w:r w:rsidR="00A93799">
        <w:t xml:space="preserve"> </w:t>
      </w:r>
      <w:r>
        <w:t>I</w:t>
      </w:r>
      <w:r w:rsidR="00A93799">
        <w:t xml:space="preserve"> </w:t>
      </w:r>
      <w:r>
        <w:t>cannot</w:t>
      </w:r>
      <w:r w:rsidR="00A93799">
        <w:t xml:space="preserve"> </w:t>
      </w:r>
      <w:r>
        <w:t>be</w:t>
      </w:r>
      <w:r w:rsidR="00A93799">
        <w:t xml:space="preserve"> </w:t>
      </w:r>
      <w:r>
        <w:t>reached</w:t>
      </w:r>
      <w:r w:rsidR="00A93799">
        <w:t xml:space="preserve"> </w:t>
      </w:r>
      <w:r>
        <w:t>and</w:t>
      </w:r>
      <w:r w:rsidR="00A93799">
        <w:t xml:space="preserve"> </w:t>
      </w:r>
      <w:r>
        <w:t>immediate</w:t>
      </w:r>
      <w:r w:rsidR="00A93799">
        <w:t xml:space="preserve"> </w:t>
      </w:r>
      <w:r>
        <w:t>medical</w:t>
      </w:r>
      <w:r w:rsidR="00A93799">
        <w:t xml:space="preserve"> </w:t>
      </w:r>
      <w:r>
        <w:t>treatment</w:t>
      </w:r>
      <w:r w:rsidR="00A93799">
        <w:t xml:space="preserve"> </w:t>
      </w:r>
      <w:r>
        <w:t>is</w:t>
      </w:r>
      <w:r w:rsidR="00A93799">
        <w:t xml:space="preserve"> </w:t>
      </w:r>
      <w:r>
        <w:t>needed.</w:t>
      </w:r>
      <w:r w:rsidR="00A93799">
        <w:t xml:space="preserve"> </w:t>
      </w:r>
    </w:p>
    <w:p w:rsidR="009A1A8E" w:rsidRDefault="009A1A8E" w:rsidP="00552A88"/>
    <w:p w:rsidR="009A1A8E" w:rsidRDefault="00A93799" w:rsidP="009A1A8E">
      <w:pPr>
        <w:rPr>
          <w:u w:val="single"/>
        </w:rPr>
      </w:pPr>
      <w:r>
        <w:t xml:space="preserve">   </w:t>
      </w:r>
    </w:p>
    <w:p w:rsidR="009A1A8E" w:rsidRDefault="009A1A8E" w:rsidP="009A1A8E">
      <w:r>
        <w:t>_____</w:t>
      </w:r>
      <w:r w:rsidR="00A93799">
        <w:t xml:space="preserve"> </w:t>
      </w:r>
      <w:r>
        <w:t>I</w:t>
      </w:r>
      <w:r w:rsidR="00A93799">
        <w:t xml:space="preserve"> </w:t>
      </w:r>
      <w:r w:rsidRPr="009A1A8E">
        <w:rPr>
          <w:b/>
        </w:rPr>
        <w:t>DO</w:t>
      </w:r>
      <w:r w:rsidR="00A93799">
        <w:rPr>
          <w:b/>
        </w:rPr>
        <w:t xml:space="preserve"> </w:t>
      </w:r>
      <w:r>
        <w:rPr>
          <w:b/>
        </w:rPr>
        <w:t>NOT</w:t>
      </w:r>
      <w:r w:rsidR="00A93799">
        <w:t xml:space="preserve"> </w:t>
      </w:r>
      <w:r>
        <w:t>authorize</w:t>
      </w:r>
      <w:r w:rsidR="00A93799">
        <w:t xml:space="preserve"> </w:t>
      </w:r>
      <w:r w:rsidR="002A2C90" w:rsidRPr="002A2C90">
        <w:rPr>
          <w:color w:val="FF0000"/>
        </w:rPr>
        <w:t>(</w:t>
      </w:r>
      <w:r w:rsidR="002A2C90">
        <w:rPr>
          <w:color w:val="FF0000"/>
        </w:rPr>
        <w:t>school and/or district name here</w:t>
      </w:r>
      <w:proofErr w:type="gramStart"/>
      <w:r w:rsidR="002A2C90" w:rsidRPr="002A2C90">
        <w:rPr>
          <w:color w:val="FF0000"/>
        </w:rPr>
        <w:t>)</w:t>
      </w:r>
      <w:r w:rsidR="002A2C90">
        <w:rPr>
          <w:color w:val="FF0000"/>
        </w:rPr>
        <w:t xml:space="preserve">  </w:t>
      </w:r>
      <w:r w:rsidR="002A2C90" w:rsidRPr="002A2C90">
        <w:rPr>
          <w:color w:val="000000" w:themeColor="text1"/>
        </w:rPr>
        <w:t>and</w:t>
      </w:r>
      <w:proofErr w:type="gramEnd"/>
      <w:r w:rsidR="002A2C90" w:rsidRPr="002A2C90">
        <w:rPr>
          <w:color w:val="000000" w:themeColor="text1"/>
        </w:rPr>
        <w:t>/or</w:t>
      </w:r>
      <w:r w:rsidR="002A2C90">
        <w:rPr>
          <w:color w:val="FF0000"/>
        </w:rPr>
        <w:t xml:space="preserve"> </w:t>
      </w:r>
      <w:r w:rsidR="002A2C90" w:rsidRPr="002A2C90">
        <w:rPr>
          <w:color w:val="000000" w:themeColor="text1"/>
        </w:rPr>
        <w:t xml:space="preserve">YTP </w:t>
      </w:r>
      <w:r>
        <w:t>personnel</w:t>
      </w:r>
      <w:r w:rsidR="00A93799">
        <w:t xml:space="preserve"> </w:t>
      </w:r>
      <w:r>
        <w:t>to</w:t>
      </w:r>
      <w:r w:rsidR="00A93799">
        <w:t xml:space="preserve"> </w:t>
      </w:r>
      <w:r>
        <w:t>seek</w:t>
      </w:r>
      <w:r w:rsidR="00A93799">
        <w:t xml:space="preserve"> </w:t>
      </w:r>
      <w:r>
        <w:t>medical</w:t>
      </w:r>
      <w:r w:rsidR="00A93799">
        <w:t xml:space="preserve"> </w:t>
      </w:r>
      <w:r>
        <w:t>treatment</w:t>
      </w:r>
      <w:r w:rsidR="00A93799">
        <w:t xml:space="preserve"> </w:t>
      </w:r>
      <w:r>
        <w:t>for</w:t>
      </w:r>
      <w:r w:rsidR="00A93799">
        <w:t xml:space="preserve"> </w:t>
      </w:r>
      <w:r>
        <w:t>my</w:t>
      </w:r>
      <w:r w:rsidR="00A93799">
        <w:t xml:space="preserve"> </w:t>
      </w:r>
      <w:r>
        <w:t>child</w:t>
      </w:r>
      <w:r w:rsidR="00A93799">
        <w:t xml:space="preserve"> </w:t>
      </w:r>
      <w:r>
        <w:t>if</w:t>
      </w:r>
      <w:r w:rsidR="00A93799">
        <w:t xml:space="preserve"> </w:t>
      </w:r>
      <w:r>
        <w:t>I</w:t>
      </w:r>
      <w:r w:rsidR="00A93799">
        <w:t xml:space="preserve"> </w:t>
      </w:r>
      <w:r>
        <w:t>cannot</w:t>
      </w:r>
      <w:r w:rsidR="00A93799">
        <w:t xml:space="preserve"> </w:t>
      </w:r>
      <w:r>
        <w:t>be</w:t>
      </w:r>
      <w:r w:rsidR="00A93799">
        <w:t xml:space="preserve"> </w:t>
      </w:r>
      <w:r>
        <w:t>reached</w:t>
      </w:r>
      <w:r w:rsidR="00A93799">
        <w:t xml:space="preserve"> </w:t>
      </w:r>
      <w:r>
        <w:t>and</w:t>
      </w:r>
      <w:r w:rsidR="00A93799">
        <w:t xml:space="preserve"> </w:t>
      </w:r>
      <w:r>
        <w:t>immediate</w:t>
      </w:r>
      <w:r w:rsidR="00A93799">
        <w:t xml:space="preserve"> </w:t>
      </w:r>
      <w:r>
        <w:t>medical</w:t>
      </w:r>
      <w:r w:rsidR="00A93799">
        <w:t xml:space="preserve"> </w:t>
      </w:r>
      <w:r>
        <w:t>treatment</w:t>
      </w:r>
      <w:r w:rsidR="00A93799">
        <w:t xml:space="preserve"> </w:t>
      </w:r>
      <w:r>
        <w:t>is</w:t>
      </w:r>
      <w:r w:rsidR="00A93799">
        <w:t xml:space="preserve"> </w:t>
      </w:r>
      <w:r>
        <w:t>needed.</w:t>
      </w:r>
      <w:r w:rsidR="00A93799">
        <w:t xml:space="preserve"> </w:t>
      </w:r>
    </w:p>
    <w:p w:rsidR="009A1A8E" w:rsidRDefault="009A1A8E" w:rsidP="009A1A8E"/>
    <w:p w:rsidR="009A1A8E" w:rsidRDefault="009A1A8E" w:rsidP="009A1A8E"/>
    <w:p w:rsidR="009A1A8E" w:rsidRDefault="009A1A8E" w:rsidP="009A1A8E">
      <w:r>
        <w:t>Doctor’s</w:t>
      </w:r>
      <w:r w:rsidR="00A93799">
        <w:t xml:space="preserve"> </w:t>
      </w:r>
      <w:r>
        <w:t>Name</w:t>
      </w:r>
      <w:r w:rsidR="00A93799">
        <w:t xml:space="preserve"> </w:t>
      </w:r>
      <w:r>
        <w:t>and</w:t>
      </w:r>
      <w:r w:rsidR="00A93799">
        <w:t xml:space="preserve"> </w:t>
      </w:r>
      <w:r>
        <w:t>Phone</w:t>
      </w:r>
      <w:r w:rsidR="00A93799">
        <w:t xml:space="preserve"> </w:t>
      </w:r>
      <w:r>
        <w:t>________________________________________________________</w:t>
      </w:r>
    </w:p>
    <w:p w:rsidR="009A1A8E" w:rsidRDefault="009A1A8E" w:rsidP="009A1A8E"/>
    <w:p w:rsidR="009A1A8E" w:rsidRDefault="009A1A8E" w:rsidP="009A1A8E">
      <w:r>
        <w:t>Insurance</w:t>
      </w:r>
      <w:r w:rsidR="00A93799">
        <w:t xml:space="preserve"> </w:t>
      </w:r>
      <w:r>
        <w:t>Carrier</w:t>
      </w:r>
      <w:r w:rsidR="00A93799">
        <w:t xml:space="preserve"> </w:t>
      </w:r>
      <w:r>
        <w:t>_______________________________________________________________</w:t>
      </w:r>
    </w:p>
    <w:p w:rsidR="009A1A8E" w:rsidRDefault="009A1A8E" w:rsidP="009A1A8E"/>
    <w:p w:rsidR="009A1A8E" w:rsidRDefault="009A1A8E" w:rsidP="009A1A8E">
      <w:r>
        <w:t>Insurance</w:t>
      </w:r>
      <w:r w:rsidR="00A93799">
        <w:t xml:space="preserve"> </w:t>
      </w:r>
      <w:r>
        <w:t>Group</w:t>
      </w:r>
      <w:r w:rsidR="00A93799">
        <w:t xml:space="preserve"> </w:t>
      </w:r>
      <w:r>
        <w:t>and</w:t>
      </w:r>
      <w:r w:rsidR="00A93799">
        <w:t xml:space="preserve"> </w:t>
      </w:r>
      <w:r>
        <w:t>ID</w:t>
      </w:r>
      <w:r w:rsidR="00A93799">
        <w:t xml:space="preserve"> </w:t>
      </w:r>
      <w:r>
        <w:t>numbers</w:t>
      </w:r>
      <w:r w:rsidR="00A93799">
        <w:t xml:space="preserve"> </w:t>
      </w:r>
      <w:r>
        <w:t>__________________________________________________</w:t>
      </w:r>
    </w:p>
    <w:p w:rsidR="009A1A8E" w:rsidRDefault="009A1A8E" w:rsidP="009A1A8E"/>
    <w:p w:rsidR="009A1A8E" w:rsidRDefault="009A1A8E" w:rsidP="009A1A8E"/>
    <w:p w:rsidR="009A1A8E" w:rsidRDefault="009A1A8E" w:rsidP="00552A88"/>
    <w:p w:rsidR="009A1A8E" w:rsidRDefault="009A1A8E" w:rsidP="00552A88">
      <w:r>
        <w:t>Parent</w:t>
      </w:r>
      <w:r w:rsidR="00A93799">
        <w:t xml:space="preserve"> </w:t>
      </w:r>
      <w:r>
        <w:t>name</w:t>
      </w:r>
      <w:r w:rsidR="00A93799">
        <w:t xml:space="preserve"> </w:t>
      </w:r>
      <w:r>
        <w:t>(Print</w:t>
      </w:r>
      <w:r w:rsidR="00A93799">
        <w:t xml:space="preserve"> </w:t>
      </w:r>
      <w:r>
        <w:t>Please</w:t>
      </w:r>
      <w:proofErr w:type="gramStart"/>
      <w:r>
        <w:t>)</w:t>
      </w:r>
      <w:r w:rsidR="00A93799">
        <w:t xml:space="preserve">  </w:t>
      </w:r>
      <w:r>
        <w:t>_</w:t>
      </w:r>
      <w:proofErr w:type="gramEnd"/>
      <w:r>
        <w:t>______________________________________________</w:t>
      </w:r>
    </w:p>
    <w:p w:rsidR="009A1A8E" w:rsidRDefault="009A1A8E" w:rsidP="00552A88"/>
    <w:p w:rsidR="009A1A8E" w:rsidRDefault="009A1A8E" w:rsidP="00552A88">
      <w:r>
        <w:t>Parent</w:t>
      </w:r>
      <w:r w:rsidR="00A93799">
        <w:t xml:space="preserve"> </w:t>
      </w:r>
      <w:r>
        <w:t>Signature</w:t>
      </w:r>
      <w:r w:rsidR="00A93799">
        <w:t xml:space="preserve"> </w:t>
      </w:r>
      <w:r>
        <w:t>_______________________________________</w:t>
      </w:r>
      <w:r w:rsidR="00A93799">
        <w:t xml:space="preserve"> </w:t>
      </w:r>
      <w:r>
        <w:t>Date</w:t>
      </w:r>
      <w:r w:rsidR="00A93799">
        <w:t xml:space="preserve"> </w:t>
      </w:r>
      <w:r>
        <w:t>____________</w:t>
      </w:r>
    </w:p>
    <w:p w:rsidR="009A1A8E" w:rsidRPr="009A1A8E" w:rsidRDefault="009A1A8E" w:rsidP="00552A88"/>
    <w:sectPr w:rsidR="009A1A8E" w:rsidRPr="009A1A8E" w:rsidSect="00860D7F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DE1" w:rsidRDefault="00994DE1">
      <w:r>
        <w:separator/>
      </w:r>
    </w:p>
  </w:endnote>
  <w:endnote w:type="continuationSeparator" w:id="0">
    <w:p w:rsidR="00994DE1" w:rsidRDefault="00994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0C718E-8522-4F39-9D67-A8AB5851F0D5}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FFB4AA7-32F1-42A6-8B3A-615CCC87D7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713874-0967-4FF8-AC47-23569B7A8F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E40" w:rsidRPr="009119C4" w:rsidRDefault="002A2C90" w:rsidP="00FA0E40">
    <w:pPr>
      <w:pStyle w:val="Header"/>
      <w:widowControl w:val="0"/>
      <w:jc w:val="center"/>
      <w:rPr>
        <w:rFonts w:ascii="Arial MT Condensed Light" w:hAnsi="Arial MT Condensed Light" w:cs="Arial MT Condensed Light"/>
        <w:color w:val="000000"/>
        <w:sz w:val="18"/>
        <w:szCs w:val="18"/>
      </w:rPr>
    </w:pPr>
    <w:r>
      <w:rPr>
        <w:rFonts w:ascii="Arial MT Condensed Light" w:hAnsi="Arial MT Condensed Light" w:cs="Arial MT Condensed Light"/>
        <w:color w:val="000000"/>
        <w:sz w:val="18"/>
        <w:szCs w:val="18"/>
      </w:rPr>
      <w:t>Updated 9.15</w:t>
    </w:r>
  </w:p>
  <w:p w:rsidR="00FA0E40" w:rsidRPr="00FA0E40" w:rsidRDefault="00FA0E40" w:rsidP="00FA0E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DE1" w:rsidRDefault="00994DE1">
      <w:r>
        <w:separator/>
      </w:r>
    </w:p>
  </w:footnote>
  <w:footnote w:type="continuationSeparator" w:id="0">
    <w:p w:rsidR="00994DE1" w:rsidRDefault="00994D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E40" w:rsidRPr="002A2C90" w:rsidRDefault="00A55A7E" w:rsidP="00FA0E40">
    <w:pPr>
      <w:jc w:val="center"/>
      <w:rPr>
        <w:color w:val="FF0000"/>
      </w:rPr>
    </w:pPr>
    <w:r w:rsidRPr="002A2C90">
      <w:rPr>
        <w:rFonts w:ascii="Arial MT Condensed Light" w:hAnsi="Arial MT Condensed Light" w:cs="Arial MT Condensed Light"/>
        <w:noProof/>
        <w:color w:val="FF0000"/>
      </w:rPr>
      <w:pict>
        <v:group id="Group 11" o:spid="_x0000_s1029" style="position:absolute;left:0;text-align:left;margin-left:-64.2pt;margin-top:28.3pt;width:594.6pt;height:3.55pt;z-index:2;mso-position-horizontal-relative:margin" coordorigin="1080,2257" coordsize="100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">
          <v:line id="Line 1" o:spid="_x0000_s1030" style="position:absolute;visibility:visible" from="1080,2257" to="11160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v:line id="Line 2" o:spid="_x0000_s1028" style="position:absolute;visibility:visible" from="1080,2332" to="11160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<w10:wrap anchorx="margin"/>
        </v:group>
      </w:pict>
    </w:r>
    <w:r w:rsidR="002A2C90">
      <w:rPr>
        <w:color w:val="FF0000"/>
      </w:rPr>
      <w:t>(</w:t>
    </w:r>
    <w:r w:rsidR="002A2C90" w:rsidRPr="002A2C90">
      <w:rPr>
        <w:color w:val="FF0000"/>
      </w:rPr>
      <w:t>Your district information here)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576"/>
  <w:drawingGridHorizontalSpacing w:val="120"/>
  <w:displayHorizontalDrawingGridEvery w:val="2"/>
  <w:characterSpacingControl w:val="doNotCompress"/>
  <w:hdrShapeDefaults>
    <o:shapedefaults v:ext="edit" spidmax="4098">
      <o:colormenu v:ext="edit" strokecolor="none [2405]"/>
    </o:shapedefaults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9A1A8E"/>
    <w:rsid w:val="0001510E"/>
    <w:rsid w:val="0003155C"/>
    <w:rsid w:val="00066F76"/>
    <w:rsid w:val="00087698"/>
    <w:rsid w:val="000A7388"/>
    <w:rsid w:val="000E4BAB"/>
    <w:rsid w:val="0012244A"/>
    <w:rsid w:val="001501A0"/>
    <w:rsid w:val="00160E8E"/>
    <w:rsid w:val="001E2585"/>
    <w:rsid w:val="001F1E64"/>
    <w:rsid w:val="002101A9"/>
    <w:rsid w:val="0027718C"/>
    <w:rsid w:val="0029637E"/>
    <w:rsid w:val="002A2C90"/>
    <w:rsid w:val="003F08B6"/>
    <w:rsid w:val="004013AD"/>
    <w:rsid w:val="004024BA"/>
    <w:rsid w:val="0046627F"/>
    <w:rsid w:val="004A462B"/>
    <w:rsid w:val="004F5132"/>
    <w:rsid w:val="00503DFC"/>
    <w:rsid w:val="00505C93"/>
    <w:rsid w:val="00552A88"/>
    <w:rsid w:val="00557278"/>
    <w:rsid w:val="00564F28"/>
    <w:rsid w:val="0060795A"/>
    <w:rsid w:val="00642E91"/>
    <w:rsid w:val="006A1CA2"/>
    <w:rsid w:val="006A3898"/>
    <w:rsid w:val="007365B1"/>
    <w:rsid w:val="00746C71"/>
    <w:rsid w:val="007C2F17"/>
    <w:rsid w:val="007D72C5"/>
    <w:rsid w:val="007E4D6A"/>
    <w:rsid w:val="008432F4"/>
    <w:rsid w:val="00860D7F"/>
    <w:rsid w:val="008666B4"/>
    <w:rsid w:val="00896621"/>
    <w:rsid w:val="008D2520"/>
    <w:rsid w:val="009119C4"/>
    <w:rsid w:val="00942F93"/>
    <w:rsid w:val="00981225"/>
    <w:rsid w:val="00994DE1"/>
    <w:rsid w:val="009A1A8E"/>
    <w:rsid w:val="009A51DF"/>
    <w:rsid w:val="009E4AE1"/>
    <w:rsid w:val="00A216EA"/>
    <w:rsid w:val="00A352FB"/>
    <w:rsid w:val="00A55A7E"/>
    <w:rsid w:val="00A801DB"/>
    <w:rsid w:val="00A93799"/>
    <w:rsid w:val="00AB4241"/>
    <w:rsid w:val="00AD50B4"/>
    <w:rsid w:val="00AE46FC"/>
    <w:rsid w:val="00AE6307"/>
    <w:rsid w:val="00B772CB"/>
    <w:rsid w:val="00B87417"/>
    <w:rsid w:val="00BB1B5B"/>
    <w:rsid w:val="00BB5B45"/>
    <w:rsid w:val="00BF164F"/>
    <w:rsid w:val="00C00492"/>
    <w:rsid w:val="00C3401F"/>
    <w:rsid w:val="00C46BB2"/>
    <w:rsid w:val="00CA2F43"/>
    <w:rsid w:val="00D43017"/>
    <w:rsid w:val="00D65828"/>
    <w:rsid w:val="00D707A7"/>
    <w:rsid w:val="00D739BB"/>
    <w:rsid w:val="00DA5CAE"/>
    <w:rsid w:val="00DC5DE3"/>
    <w:rsid w:val="00DD092D"/>
    <w:rsid w:val="00DE7028"/>
    <w:rsid w:val="00ED3D02"/>
    <w:rsid w:val="00F53D4E"/>
    <w:rsid w:val="00FA0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24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2A8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rsid w:val="00C3401F"/>
    <w:rPr>
      <w:color w:val="0000FF"/>
      <w:u w:val="single"/>
    </w:rPr>
  </w:style>
  <w:style w:type="table" w:styleId="TableGrid">
    <w:name w:val="Table Grid"/>
    <w:basedOn w:val="TableNormal"/>
    <w:rsid w:val="009A1A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FA0E40"/>
    <w:rPr>
      <w:sz w:val="24"/>
      <w:szCs w:val="24"/>
    </w:rPr>
  </w:style>
  <w:style w:type="paragraph" w:styleId="BalloonText">
    <w:name w:val="Balloon Text"/>
    <w:basedOn w:val="Normal"/>
    <w:link w:val="BalloonTextChar"/>
    <w:rsid w:val="00FA0E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0E4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FA0E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2A8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rsid w:val="00C3401F"/>
    <w:rPr>
      <w:color w:val="0000FF"/>
      <w:u w:val="single"/>
    </w:rPr>
  </w:style>
  <w:style w:type="table" w:styleId="TableGrid">
    <w:name w:val="Table Grid"/>
    <w:basedOn w:val="TableNormal"/>
    <w:rsid w:val="009A1A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FA0E40"/>
    <w:rPr>
      <w:sz w:val="24"/>
      <w:szCs w:val="24"/>
    </w:rPr>
  </w:style>
  <w:style w:type="paragraph" w:styleId="BalloonText">
    <w:name w:val="Balloon Text"/>
    <w:basedOn w:val="Normal"/>
    <w:link w:val="BalloonTextChar"/>
    <w:rsid w:val="00FA0E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0E4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FA0E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mahaffy\Desktop\LBL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LBL Letter Head</Template>
  <TotalTime>1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COSA</Company>
  <LinksUpToDate>false</LinksUpToDate>
  <CharactersWithSpaces>1280</CharactersWithSpaces>
  <SharedDoc>false</SharedDoc>
  <HLinks>
    <vt:vector size="6" baseType="variant">
      <vt:variant>
        <vt:i4>4259928</vt:i4>
      </vt:variant>
      <vt:variant>
        <vt:i4>3</vt:i4>
      </vt:variant>
      <vt:variant>
        <vt:i4>0</vt:i4>
      </vt:variant>
      <vt:variant>
        <vt:i4>5</vt:i4>
      </vt:variant>
      <vt:variant>
        <vt:lpwstr>http://www.lblesd.k12.or.us/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LBL-ESD User</dc:creator>
  <cp:lastModifiedBy>test</cp:lastModifiedBy>
  <cp:revision>2</cp:revision>
  <cp:lastPrinted>2008-04-18T17:21:00Z</cp:lastPrinted>
  <dcterms:created xsi:type="dcterms:W3CDTF">2015-08-28T16:07:00Z</dcterms:created>
  <dcterms:modified xsi:type="dcterms:W3CDTF">2015-08-28T16:07:00Z</dcterms:modified>
</cp:coreProperties>
</file>