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8C" w:rsidRDefault="00B45E8C" w:rsidP="00B97398">
      <w:pPr>
        <w:jc w:val="center"/>
        <w:rPr>
          <w:b/>
          <w:sz w:val="32"/>
          <w:szCs w:val="32"/>
        </w:rPr>
      </w:pPr>
    </w:p>
    <w:p w:rsidR="00B97398" w:rsidRDefault="00871530" w:rsidP="00B9739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Adult Student </w:t>
      </w:r>
      <w:r w:rsidR="00F60493">
        <w:rPr>
          <w:b/>
          <w:sz w:val="32"/>
          <w:szCs w:val="32"/>
        </w:rPr>
        <w:t>Agreement</w:t>
      </w:r>
      <w:r w:rsidR="00B97398" w:rsidRPr="00B97398">
        <w:rPr>
          <w:b/>
          <w:sz w:val="32"/>
          <w:szCs w:val="32"/>
        </w:rPr>
        <w:t xml:space="preserve"> to Participate</w:t>
      </w:r>
    </w:p>
    <w:p w:rsidR="00A7310A" w:rsidRPr="00A7310A" w:rsidRDefault="00A7310A" w:rsidP="00B97398">
      <w:pPr>
        <w:jc w:val="center"/>
        <w:rPr>
          <w:sz w:val="22"/>
          <w:szCs w:val="22"/>
        </w:rPr>
      </w:pPr>
      <w:r w:rsidRPr="00A7310A">
        <w:rPr>
          <w:sz w:val="22"/>
          <w:szCs w:val="22"/>
        </w:rPr>
        <w:t>(</w:t>
      </w:r>
      <w:proofErr w:type="gramStart"/>
      <w:r w:rsidRPr="00A7310A">
        <w:rPr>
          <w:sz w:val="22"/>
          <w:szCs w:val="22"/>
        </w:rPr>
        <w:t>for</w:t>
      </w:r>
      <w:proofErr w:type="gramEnd"/>
      <w:r w:rsidRPr="00A7310A">
        <w:rPr>
          <w:sz w:val="22"/>
          <w:szCs w:val="22"/>
        </w:rPr>
        <w:t xml:space="preserve"> students 18 and over)</w:t>
      </w:r>
    </w:p>
    <w:p w:rsidR="00B97398" w:rsidRPr="002C3516" w:rsidRDefault="00B97398" w:rsidP="00B97398">
      <w:pPr>
        <w:jc w:val="center"/>
        <w:rPr>
          <w:b/>
          <w:sz w:val="18"/>
          <w:szCs w:val="18"/>
        </w:rPr>
      </w:pPr>
    </w:p>
    <w:p w:rsidR="00EC51C3" w:rsidRDefault="00EC51C3" w:rsidP="00EC51C3">
      <w:r>
        <w:t>I understand that the Y</w:t>
      </w:r>
      <w:r w:rsidR="00B45E8C">
        <w:t xml:space="preserve">outh </w:t>
      </w:r>
      <w:r>
        <w:t>T</w:t>
      </w:r>
      <w:r w:rsidR="00B45E8C">
        <w:t xml:space="preserve">ransition </w:t>
      </w:r>
      <w:r>
        <w:t>P</w:t>
      </w:r>
      <w:r w:rsidR="00B45E8C">
        <w:t xml:space="preserve">rogram (YTP) can provide instruction, </w:t>
      </w:r>
      <w:r>
        <w:t>planning</w:t>
      </w:r>
      <w:r w:rsidR="00B45E8C">
        <w:t>,</w:t>
      </w:r>
      <w:r>
        <w:t xml:space="preserve"> and job training for </w:t>
      </w:r>
      <w:r w:rsidR="00B45E8C">
        <w:t>competitive</w:t>
      </w:r>
      <w:r>
        <w:t xml:space="preserve"> employment while </w:t>
      </w:r>
      <w:r w:rsidR="00B45E8C">
        <w:t>I a</w:t>
      </w:r>
      <w:r w:rsidR="00EC702F">
        <w:t>m</w:t>
      </w:r>
      <w:r>
        <w:t xml:space="preserve"> in high school.</w:t>
      </w:r>
      <w:r w:rsidR="00B45E8C">
        <w:t xml:space="preserve"> </w:t>
      </w:r>
      <w:r>
        <w:t xml:space="preserve">A Transition Specialist can offer follow-up support services for at least one year after </w:t>
      </w:r>
      <w:r w:rsidR="00EC702F">
        <w:t>I</w:t>
      </w:r>
      <w:r>
        <w:t xml:space="preserve"> leave high school.</w:t>
      </w:r>
      <w:r w:rsidR="00B45E8C">
        <w:t xml:space="preserve"> </w:t>
      </w:r>
      <w:r>
        <w:t xml:space="preserve">I understand that the YTP will work with me and the Office of Vocational Rehabilitation Services (OVRS) to help </w:t>
      </w:r>
      <w:r w:rsidR="00EC702F">
        <w:t>me</w:t>
      </w:r>
      <w:r>
        <w:t xml:space="preserve"> decide on specific services.</w:t>
      </w:r>
    </w:p>
    <w:p w:rsidR="00EC51C3" w:rsidRDefault="00EC51C3" w:rsidP="00EC51C3"/>
    <w:p w:rsidR="00EC51C3" w:rsidRDefault="00EC51C3" w:rsidP="00EC51C3">
      <w:r>
        <w:t xml:space="preserve">I understand that information about </w:t>
      </w:r>
      <w:r w:rsidR="00EC702F">
        <w:t>me</w:t>
      </w:r>
      <w:r>
        <w:t xml:space="preserve"> will be gathered during high school and for at least one year after high school.</w:t>
      </w:r>
      <w:r w:rsidR="00B45E8C">
        <w:t xml:space="preserve"> </w:t>
      </w:r>
      <w:r>
        <w:t xml:space="preserve">The information that will be gathered can include academic records, Special Education or IEP information, medical records </w:t>
      </w:r>
      <w:r w:rsidR="00B45E8C">
        <w:t>(</w:t>
      </w:r>
      <w:r>
        <w:t>including substance abuse if applicable</w:t>
      </w:r>
      <w:r w:rsidR="00B45E8C">
        <w:t>)</w:t>
      </w:r>
      <w:r>
        <w:t>, job experiences and skills, community living experiences, social skills and more.</w:t>
      </w:r>
      <w:r w:rsidR="00B45E8C">
        <w:t xml:space="preserve"> </w:t>
      </w:r>
      <w:r>
        <w:t xml:space="preserve">This information will be used to assist </w:t>
      </w:r>
      <w:r w:rsidR="00EC702F">
        <w:t xml:space="preserve">me </w:t>
      </w:r>
      <w:r>
        <w:t xml:space="preserve">in obtaining adult services that </w:t>
      </w:r>
      <w:r w:rsidR="00137A20">
        <w:t xml:space="preserve">will </w:t>
      </w:r>
      <w:r w:rsidR="00EC702F">
        <w:t xml:space="preserve">help me </w:t>
      </w:r>
      <w:r w:rsidR="00B45E8C">
        <w:t>achieve</w:t>
      </w:r>
      <w:r w:rsidR="00137A20">
        <w:t xml:space="preserve"> competitive employment. </w:t>
      </w:r>
    </w:p>
    <w:p w:rsidR="00CB355D" w:rsidRDefault="00CB355D" w:rsidP="00EC51C3"/>
    <w:p w:rsidR="00CB355D" w:rsidRPr="005B1AB8" w:rsidRDefault="00137A20" w:rsidP="00CB355D">
      <w:pPr>
        <w:pStyle w:val="Header"/>
        <w:jc w:val="center"/>
        <w:rPr>
          <w:rFonts w:ascii="Arial MT Condensed Light" w:hAnsi="Arial MT Condensed Light" w:cs="Arial MT Condensed Light"/>
          <w:color w:val="FF0000"/>
          <w:u w:val="single"/>
        </w:rPr>
      </w:pPr>
      <w:r>
        <w:t xml:space="preserve">I understand that the YTP is a program offered </w:t>
      </w:r>
      <w:r w:rsidR="00CB355D">
        <w:t xml:space="preserve">by </w:t>
      </w:r>
      <w:r w:rsidR="00CB355D" w:rsidRPr="00CB355D">
        <w:rPr>
          <w:color w:val="FF0000"/>
        </w:rPr>
        <w:t>(</w:t>
      </w:r>
      <w:r w:rsidR="00CB355D">
        <w:rPr>
          <w:rFonts w:ascii="Arial MT Condensed Light" w:hAnsi="Arial MT Condensed Light" w:cs="Arial MT Condensed Light"/>
          <w:color w:val="FF0000"/>
          <w:u w:val="single"/>
        </w:rPr>
        <w:t xml:space="preserve">Your district </w:t>
      </w:r>
      <w:r w:rsidR="00CB355D" w:rsidRPr="005B1AB8">
        <w:rPr>
          <w:rFonts w:ascii="Arial MT Condensed Light" w:hAnsi="Arial MT Condensed Light" w:cs="Arial MT Condensed Light"/>
          <w:color w:val="FF0000"/>
          <w:u w:val="single"/>
        </w:rPr>
        <w:t>information here</w:t>
      </w:r>
    </w:p>
    <w:p w:rsidR="00137A20" w:rsidRDefault="00CB355D" w:rsidP="00EC51C3">
      <w:proofErr w:type="gramStart"/>
      <w:r w:rsidRPr="00CB355D">
        <w:rPr>
          <w:color w:val="FF0000"/>
        </w:rPr>
        <w:t>)</w:t>
      </w:r>
      <w:r>
        <w:t xml:space="preserve"> </w:t>
      </w:r>
      <w:r w:rsidR="00137A20">
        <w:t>and the office of Vocational Rehabilitation Services.</w:t>
      </w:r>
      <w:proofErr w:type="gramEnd"/>
      <w:r w:rsidR="00137A20">
        <w:t xml:space="preserve"> The YTP will also work closely with the University of Oregon to gather the data necessary to evaluate how </w:t>
      </w:r>
      <w:r w:rsidR="00B45E8C">
        <w:t>well the program is working</w:t>
      </w:r>
      <w:r w:rsidR="00137A20">
        <w:t>.</w:t>
      </w:r>
      <w:r w:rsidR="00B45E8C">
        <w:t xml:space="preserve"> </w:t>
      </w:r>
      <w:r w:rsidR="00137A20">
        <w:t xml:space="preserve">I understand that </w:t>
      </w:r>
      <w:r w:rsidR="00EC702F">
        <w:t xml:space="preserve">I </w:t>
      </w:r>
      <w:r w:rsidR="00137A20">
        <w:t xml:space="preserve">will have the same rights under federal and state rules and regulations as </w:t>
      </w:r>
      <w:r w:rsidR="00EC702F">
        <w:t xml:space="preserve">I </w:t>
      </w:r>
      <w:r w:rsidR="00137A20">
        <w:t>would for any special education or vocational rehabilitation program.</w:t>
      </w:r>
    </w:p>
    <w:p w:rsidR="0087712D" w:rsidRDefault="0087712D" w:rsidP="00EC51C3"/>
    <w:p w:rsidR="00137A20" w:rsidRDefault="00137A20" w:rsidP="00EC51C3">
      <w:r>
        <w:t xml:space="preserve">I understand that my participation is voluntary and </w:t>
      </w:r>
      <w:r w:rsidR="00EC702F">
        <w:t xml:space="preserve">I </w:t>
      </w:r>
      <w:r>
        <w:t xml:space="preserve">can stop participating any time </w:t>
      </w:r>
      <w:r w:rsidR="00EC702F">
        <w:t xml:space="preserve">I </w:t>
      </w:r>
      <w:r w:rsidR="00B45E8C">
        <w:t>choose</w:t>
      </w:r>
      <w:r>
        <w:t>.</w:t>
      </w:r>
      <w:r w:rsidR="00B45E8C">
        <w:t xml:space="preserve"> </w:t>
      </w:r>
      <w:r>
        <w:t xml:space="preserve">If </w:t>
      </w:r>
      <w:r w:rsidR="00EC702F">
        <w:t xml:space="preserve">I </w:t>
      </w:r>
      <w:r w:rsidR="00B45E8C">
        <w:t>want</w:t>
      </w:r>
      <w:r>
        <w:t xml:space="preserve"> to quit participating in YTP it will NOT affect any application to O</w:t>
      </w:r>
      <w:r w:rsidR="00CB355D">
        <w:t>V</w:t>
      </w:r>
      <w:r>
        <w:t xml:space="preserve">RS at a later date nor will it affect </w:t>
      </w:r>
      <w:r w:rsidR="00EC702F">
        <w:t xml:space="preserve">my </w:t>
      </w:r>
      <w:r>
        <w:t xml:space="preserve">participation in any school programs. </w:t>
      </w:r>
    </w:p>
    <w:p w:rsidR="00137A20" w:rsidRDefault="00137A20" w:rsidP="00EC51C3"/>
    <w:p w:rsidR="00137A20" w:rsidRDefault="00137A20" w:rsidP="00EC51C3">
      <w:r>
        <w:t xml:space="preserve">I have signed the </w:t>
      </w:r>
      <w:r w:rsidRPr="00137A20">
        <w:rPr>
          <w:u w:val="single"/>
        </w:rPr>
        <w:t>Authorization to Use and/or Disclose Educational and Protected Health Information</w:t>
      </w:r>
      <w:r>
        <w:rPr>
          <w:u w:val="single"/>
        </w:rPr>
        <w:t xml:space="preserve"> </w:t>
      </w:r>
      <w:r>
        <w:t xml:space="preserve">form and have received a copy. </w:t>
      </w:r>
    </w:p>
    <w:p w:rsidR="00137A20" w:rsidRDefault="00137A20" w:rsidP="00EC51C3"/>
    <w:p w:rsidR="00766AE8" w:rsidRDefault="00766AE8" w:rsidP="00EC51C3">
      <w:pPr>
        <w:rPr>
          <w:b/>
        </w:rPr>
      </w:pPr>
    </w:p>
    <w:p w:rsidR="00766AE8" w:rsidRDefault="00766AE8" w:rsidP="00EC51C3">
      <w:pPr>
        <w:rPr>
          <w:b/>
        </w:rPr>
      </w:pPr>
    </w:p>
    <w:p w:rsidR="00137A20" w:rsidRPr="002C3516" w:rsidRDefault="00137A20" w:rsidP="00EC51C3">
      <w:pPr>
        <w:rPr>
          <w:b/>
        </w:rPr>
      </w:pPr>
      <w:r w:rsidRPr="002C3516">
        <w:rPr>
          <w:b/>
        </w:rPr>
        <w:t>I have read and understand the above information</w:t>
      </w:r>
      <w:r w:rsidR="002C3516" w:rsidRPr="002C3516">
        <w:rPr>
          <w:b/>
        </w:rPr>
        <w:t xml:space="preserve"> and:</w:t>
      </w:r>
    </w:p>
    <w:p w:rsidR="002C3516" w:rsidRDefault="002C3516" w:rsidP="00EC51C3"/>
    <w:p w:rsidR="00137A20" w:rsidRPr="00137A20" w:rsidRDefault="00137A20" w:rsidP="00EC51C3">
      <w:r>
        <w:t>____</w:t>
      </w:r>
      <w:r w:rsidR="00B45E8C">
        <w:t>_ would</w:t>
      </w:r>
      <w:r w:rsidRPr="00B97398">
        <w:rPr>
          <w:b/>
        </w:rPr>
        <w:t xml:space="preserve"> like</w:t>
      </w:r>
      <w:r>
        <w:t xml:space="preserve"> to participate in the Youth Transition Program (YTP</w:t>
      </w:r>
      <w:proofErr w:type="gramStart"/>
      <w:r>
        <w:t>)</w:t>
      </w:r>
      <w:proofErr w:type="gramEnd"/>
      <w:r w:rsidR="00B97398">
        <w:br/>
      </w:r>
      <w:r>
        <w:br/>
        <w:t>_____</w:t>
      </w:r>
      <w:r w:rsidR="00EA07FA">
        <w:t xml:space="preserve"> </w:t>
      </w:r>
      <w:r w:rsidRPr="00B97398">
        <w:rPr>
          <w:b/>
        </w:rPr>
        <w:t>do not</w:t>
      </w:r>
      <w:r>
        <w:t xml:space="preserve"> want to participate in the Youth Transition Program (YTP)</w:t>
      </w:r>
    </w:p>
    <w:p w:rsidR="00EC51C3" w:rsidRDefault="00EC51C3" w:rsidP="00EC51C3">
      <w:pPr>
        <w:pStyle w:val="BodyTextIndent"/>
        <w:ind w:left="0" w:right="1710" w:firstLine="0"/>
      </w:pPr>
    </w:p>
    <w:p w:rsidR="002C3516" w:rsidRDefault="002C3516" w:rsidP="00EC51C3">
      <w:pPr>
        <w:pStyle w:val="BodyTextIndent"/>
        <w:ind w:left="0" w:right="1710" w:firstLine="0"/>
      </w:pPr>
    </w:p>
    <w:p w:rsidR="00EC702F" w:rsidRDefault="002C3516" w:rsidP="00B97398">
      <w:pPr>
        <w:pStyle w:val="BodyTextIndent"/>
        <w:ind w:left="0" w:right="1710" w:firstLine="0"/>
      </w:pPr>
      <w:r>
        <w:t>_________________________________</w:t>
      </w:r>
      <w:r w:rsidR="00EA07FA">
        <w:t xml:space="preserve">   </w:t>
      </w:r>
      <w:r w:rsidR="00B45E8C">
        <w:t xml:space="preserve"> _________________________________</w:t>
      </w:r>
      <w:r w:rsidR="00EA07FA">
        <w:t xml:space="preserve">   </w:t>
      </w:r>
    </w:p>
    <w:p w:rsidR="002C3516" w:rsidRDefault="00B45E8C" w:rsidP="00B45E8C">
      <w:pPr>
        <w:pStyle w:val="BodyTextIndent"/>
        <w:ind w:left="0" w:right="1710" w:firstLine="0"/>
      </w:pPr>
      <w:r>
        <w:t>Print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A07FA">
        <w:t xml:space="preserve">   </w:t>
      </w:r>
      <w:r w:rsidR="002C3516">
        <w:t xml:space="preserve">Student Signature </w:t>
      </w:r>
    </w:p>
    <w:p w:rsidR="002C3516" w:rsidRDefault="002C3516" w:rsidP="002C3516">
      <w:pPr>
        <w:pStyle w:val="BodyTextIndent"/>
        <w:ind w:left="0" w:right="1710" w:firstLine="0"/>
      </w:pPr>
    </w:p>
    <w:p w:rsidR="002C3516" w:rsidRDefault="002C3516" w:rsidP="002C3516">
      <w:pPr>
        <w:pStyle w:val="BodyTextIndent"/>
        <w:ind w:left="0" w:right="1710" w:firstLine="0"/>
      </w:pPr>
      <w:r>
        <w:t>_________________________________</w:t>
      </w:r>
      <w:r w:rsidR="00EA07FA">
        <w:t xml:space="preserve">  </w:t>
      </w:r>
    </w:p>
    <w:p w:rsidR="002C3516" w:rsidRDefault="002C3516" w:rsidP="002C3516">
      <w:pPr>
        <w:pStyle w:val="BodyTextIndent"/>
        <w:ind w:left="0" w:right="1710" w:firstLine="0"/>
      </w:pPr>
      <w:r>
        <w:t>Date</w:t>
      </w:r>
      <w:r w:rsidR="00EA07FA">
        <w:t xml:space="preserve">                </w:t>
      </w:r>
      <w:r>
        <w:t xml:space="preserve"> </w:t>
      </w:r>
      <w:bookmarkStart w:id="0" w:name="_GoBack"/>
      <w:bookmarkEnd w:id="0"/>
    </w:p>
    <w:p w:rsidR="00B97398" w:rsidRDefault="00B97398" w:rsidP="00EC51C3">
      <w:pPr>
        <w:pStyle w:val="BodyTextIndent"/>
        <w:ind w:left="0" w:right="1710" w:firstLine="0"/>
      </w:pPr>
    </w:p>
    <w:sectPr w:rsidR="00B97398" w:rsidSect="00B97398">
      <w:headerReference w:type="default" r:id="rId8"/>
      <w:footerReference w:type="default" r:id="rId9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421" w:rsidRDefault="00701421">
      <w:r>
        <w:separator/>
      </w:r>
    </w:p>
  </w:endnote>
  <w:endnote w:type="continuationSeparator" w:id="0">
    <w:p w:rsidR="00701421" w:rsidRDefault="007014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0F12A7-94B8-41CD-8592-B926C1EF0453}"/>
  </w:font>
  <w:font w:name="Arial MT Condensed Light">
    <w:altName w:val="Arial Narrow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974C6B1-5DFF-4750-8D0F-B5312AD4EF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DFC20C-9070-4769-9EF3-B6593C67D0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F17" w:rsidRPr="00002928" w:rsidRDefault="00CB355D" w:rsidP="00002928">
    <w:pPr>
      <w:pStyle w:val="Header"/>
      <w:widowControl w:val="0"/>
      <w:jc w:val="center"/>
      <w:rPr>
        <w:rFonts w:ascii="Arial MT Condensed Light" w:hAnsi="Arial MT Condensed Light" w:cs="Arial MT Condensed Light"/>
        <w:color w:val="000000"/>
        <w:sz w:val="18"/>
        <w:szCs w:val="18"/>
      </w:rPr>
    </w:pPr>
    <w:r>
      <w:rPr>
        <w:rFonts w:ascii="Arial MT Condensed Light" w:hAnsi="Arial MT Condensed Light" w:cs="Arial MT Condensed Light"/>
        <w:color w:val="000000"/>
        <w:sz w:val="18"/>
        <w:szCs w:val="18"/>
      </w:rPr>
      <w:t>Modified 9.15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421" w:rsidRDefault="00701421">
      <w:r>
        <w:separator/>
      </w:r>
    </w:p>
  </w:footnote>
  <w:footnote w:type="continuationSeparator" w:id="0">
    <w:p w:rsidR="00701421" w:rsidRDefault="007014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55D" w:rsidRPr="005B1AB8" w:rsidRDefault="00CB355D" w:rsidP="00CB355D">
    <w:pPr>
      <w:pStyle w:val="Header"/>
      <w:jc w:val="center"/>
      <w:rPr>
        <w:rFonts w:ascii="Arial MT Condensed Light" w:hAnsi="Arial MT Condensed Light" w:cs="Arial MT Condensed Light"/>
        <w:color w:val="FF0000"/>
        <w:u w:val="single"/>
      </w:rPr>
    </w:pPr>
    <w:r w:rsidRPr="005B1AB8">
      <w:rPr>
        <w:rFonts w:ascii="Arial MT Condensed Light" w:hAnsi="Arial MT Condensed Light" w:cs="Arial MT Condensed Light"/>
        <w:noProof/>
        <w:color w:val="FF0000"/>
        <w:u w:val="single"/>
      </w:rPr>
      <w:pict>
        <v:group id="Group 11" o:spid="_x0000_s1031" style="position:absolute;left:0;text-align:left;margin-left:-51.9pt;margin-top:27.45pt;width:579.05pt;height:3.8pt;z-index:251660288;mso-position-horizontal-relative:margin" coordorigin="1080,2257" coordsize="1008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">
          <v:line id="Line 1" o:spid="_x0000_s1032" style="position:absolute;visibility:visible" from="1080,2257" to="11160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<v:line id="Line 2" o:spid="_x0000_s1033" style="position:absolute;visibility:visible" from="1080,2332" to="11160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<w10:wrap anchorx="margin"/>
        </v:group>
      </w:pict>
    </w:r>
    <w:r>
      <w:rPr>
        <w:rFonts w:ascii="Arial MT Condensed Light" w:hAnsi="Arial MT Condensed Light" w:cs="Arial MT Condensed Light"/>
        <w:color w:val="FF0000"/>
        <w:u w:val="single"/>
      </w:rPr>
      <w:t xml:space="preserve">Your district </w:t>
    </w:r>
    <w:r w:rsidRPr="005B1AB8">
      <w:rPr>
        <w:rFonts w:ascii="Arial MT Condensed Light" w:hAnsi="Arial MT Condensed Light" w:cs="Arial MT Condensed Light"/>
        <w:color w:val="FF0000"/>
        <w:u w:val="single"/>
      </w:rPr>
      <w:t>information here</w:t>
    </w:r>
  </w:p>
  <w:p w:rsidR="007C2F17" w:rsidRPr="00DD092D" w:rsidRDefault="007C2F17" w:rsidP="008432F4">
    <w:pPr>
      <w:pStyle w:val="Header"/>
      <w:jc w:val="center"/>
      <w:rPr>
        <w:rFonts w:ascii="Arial MT Condensed Light" w:hAnsi="Arial MT Condensed Light" w:cs="Arial MT Condensed Light"/>
        <w:color w:val="000000"/>
        <w:sz w:val="16"/>
        <w:szCs w:val="16"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E4587"/>
    <w:multiLevelType w:val="hybridMultilevel"/>
    <w:tmpl w:val="D3DC1D7C"/>
    <w:lvl w:ilvl="0" w:tplc="960E07C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FF0A1E"/>
    <w:multiLevelType w:val="hybridMultilevel"/>
    <w:tmpl w:val="53FE9A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C83BE2"/>
    <w:multiLevelType w:val="hybridMultilevel"/>
    <w:tmpl w:val="3B72E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576"/>
  <w:drawingGridHorizontalSpacing w:val="120"/>
  <w:displayHorizontalDrawingGridEvery w:val="2"/>
  <w:characterSpacingControl w:val="doNotCompress"/>
  <w:hdrShapeDefaults>
    <o:shapedefaults v:ext="edit" spidmax="4098">
      <o:colormenu v:ext="edit" strokecolor="none [2405]"/>
    </o:shapedefaults>
    <o:shapelayout v:ext="edit">
      <o:idmap v:ext="edit" data="1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C015B8"/>
    <w:rsid w:val="00002928"/>
    <w:rsid w:val="0003155C"/>
    <w:rsid w:val="00066F76"/>
    <w:rsid w:val="00087698"/>
    <w:rsid w:val="000A7388"/>
    <w:rsid w:val="0012244A"/>
    <w:rsid w:val="00137A20"/>
    <w:rsid w:val="001501A0"/>
    <w:rsid w:val="00160E8E"/>
    <w:rsid w:val="001C7846"/>
    <w:rsid w:val="001E2585"/>
    <w:rsid w:val="001F1E64"/>
    <w:rsid w:val="002101A9"/>
    <w:rsid w:val="002759E1"/>
    <w:rsid w:val="0027718C"/>
    <w:rsid w:val="002C3516"/>
    <w:rsid w:val="003F08B6"/>
    <w:rsid w:val="004013AD"/>
    <w:rsid w:val="004024BA"/>
    <w:rsid w:val="00495885"/>
    <w:rsid w:val="004A462B"/>
    <w:rsid w:val="004F5132"/>
    <w:rsid w:val="00564F28"/>
    <w:rsid w:val="00642E91"/>
    <w:rsid w:val="00667C85"/>
    <w:rsid w:val="006A1CA2"/>
    <w:rsid w:val="006D24DB"/>
    <w:rsid w:val="00701421"/>
    <w:rsid w:val="007449A0"/>
    <w:rsid w:val="00746C71"/>
    <w:rsid w:val="00766AE8"/>
    <w:rsid w:val="007C2F17"/>
    <w:rsid w:val="007D6B55"/>
    <w:rsid w:val="007D72C5"/>
    <w:rsid w:val="007E4D6A"/>
    <w:rsid w:val="008432F4"/>
    <w:rsid w:val="00860D7F"/>
    <w:rsid w:val="008666B4"/>
    <w:rsid w:val="00871530"/>
    <w:rsid w:val="0087712D"/>
    <w:rsid w:val="00896621"/>
    <w:rsid w:val="00942F93"/>
    <w:rsid w:val="00981225"/>
    <w:rsid w:val="009A51DF"/>
    <w:rsid w:val="009E4AE1"/>
    <w:rsid w:val="00A216EA"/>
    <w:rsid w:val="00A352FB"/>
    <w:rsid w:val="00A7310A"/>
    <w:rsid w:val="00A801DB"/>
    <w:rsid w:val="00A96884"/>
    <w:rsid w:val="00AB4241"/>
    <w:rsid w:val="00AB495A"/>
    <w:rsid w:val="00AB4F74"/>
    <w:rsid w:val="00AD50B4"/>
    <w:rsid w:val="00AE46FC"/>
    <w:rsid w:val="00AE6307"/>
    <w:rsid w:val="00B45E8C"/>
    <w:rsid w:val="00B772CB"/>
    <w:rsid w:val="00B87417"/>
    <w:rsid w:val="00B97398"/>
    <w:rsid w:val="00BB1B5B"/>
    <w:rsid w:val="00BB5B45"/>
    <w:rsid w:val="00BF164F"/>
    <w:rsid w:val="00C00492"/>
    <w:rsid w:val="00C015B8"/>
    <w:rsid w:val="00C3401F"/>
    <w:rsid w:val="00C46BB2"/>
    <w:rsid w:val="00C6782F"/>
    <w:rsid w:val="00CA2F43"/>
    <w:rsid w:val="00CB355D"/>
    <w:rsid w:val="00D43017"/>
    <w:rsid w:val="00D62DEB"/>
    <w:rsid w:val="00D65828"/>
    <w:rsid w:val="00D707A7"/>
    <w:rsid w:val="00D739BB"/>
    <w:rsid w:val="00DA5CAE"/>
    <w:rsid w:val="00DC5DE3"/>
    <w:rsid w:val="00DD092D"/>
    <w:rsid w:val="00EA07FA"/>
    <w:rsid w:val="00EC51C3"/>
    <w:rsid w:val="00EC702F"/>
    <w:rsid w:val="00ED3D02"/>
    <w:rsid w:val="00EF45C2"/>
    <w:rsid w:val="00F53D4E"/>
    <w:rsid w:val="00F60493"/>
    <w:rsid w:val="00FC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 [24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B495A"/>
    <w:rPr>
      <w:sz w:val="24"/>
      <w:szCs w:val="24"/>
    </w:rPr>
  </w:style>
  <w:style w:type="table" w:styleId="TableGrid">
    <w:name w:val="Table Grid"/>
    <w:basedOn w:val="TableNormal"/>
    <w:rsid w:val="00FC7A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7A83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EC51C3"/>
    <w:pPr>
      <w:ind w:left="360" w:firstLine="270"/>
    </w:pPr>
    <w:rPr>
      <w:rFonts w:ascii="Times" w:eastAsia="Times" w:hAnsi="Times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C51C3"/>
    <w:rPr>
      <w:rFonts w:ascii="Times" w:eastAsia="Times" w:hAnsi="Times"/>
      <w:sz w:val="24"/>
    </w:rPr>
  </w:style>
  <w:style w:type="character" w:customStyle="1" w:styleId="HeaderChar">
    <w:name w:val="Header Char"/>
    <w:basedOn w:val="DefaultParagraphFont"/>
    <w:link w:val="Header"/>
    <w:rsid w:val="00CB355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B495A"/>
    <w:rPr>
      <w:sz w:val="24"/>
      <w:szCs w:val="24"/>
    </w:rPr>
  </w:style>
  <w:style w:type="table" w:styleId="TableGrid">
    <w:name w:val="Table Grid"/>
    <w:basedOn w:val="TableNormal"/>
    <w:rsid w:val="00FC7A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7A83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EC51C3"/>
    <w:pPr>
      <w:ind w:left="360" w:firstLine="270"/>
    </w:pPr>
    <w:rPr>
      <w:rFonts w:ascii="Times" w:eastAsia="Times" w:hAnsi="Times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C51C3"/>
    <w:rPr>
      <w:rFonts w:ascii="Times" w:eastAsia="Times" w:hAnsi="Times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mahaffy\Desktop\LBL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0E9D9-C559-4ADC-9D45-14A447D6A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LBL Letter Head</Template>
  <TotalTime>3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COSA</Company>
  <LinksUpToDate>false</LinksUpToDate>
  <CharactersWithSpaces>2171</CharactersWithSpaces>
  <SharedDoc>false</SharedDoc>
  <HLinks>
    <vt:vector size="6" baseType="variant">
      <vt:variant>
        <vt:i4>4259928</vt:i4>
      </vt:variant>
      <vt:variant>
        <vt:i4>3</vt:i4>
      </vt:variant>
      <vt:variant>
        <vt:i4>0</vt:i4>
      </vt:variant>
      <vt:variant>
        <vt:i4>5</vt:i4>
      </vt:variant>
      <vt:variant>
        <vt:lpwstr>http://www.lblesd.k12.or.us/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LBL-ESD User</dc:creator>
  <cp:lastModifiedBy>test</cp:lastModifiedBy>
  <cp:revision>2</cp:revision>
  <cp:lastPrinted>2008-04-18T17:21:00Z</cp:lastPrinted>
  <dcterms:created xsi:type="dcterms:W3CDTF">2015-08-28T15:56:00Z</dcterms:created>
  <dcterms:modified xsi:type="dcterms:W3CDTF">2015-08-28T15:56:00Z</dcterms:modified>
</cp:coreProperties>
</file>