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B14" w:rsidRPr="00BF0B14" w:rsidRDefault="00BF0B14" w:rsidP="00B202C6">
      <w:pPr>
        <w:ind w:right="18"/>
        <w:jc w:val="center"/>
        <w:rPr>
          <w:b/>
          <w:szCs w:val="24"/>
        </w:rPr>
      </w:pPr>
    </w:p>
    <w:p w:rsidR="00BF0B14" w:rsidRPr="00BF0B14" w:rsidRDefault="00BF0B14" w:rsidP="00805DBE">
      <w:pPr>
        <w:ind w:right="18"/>
        <w:jc w:val="center"/>
        <w:rPr>
          <w:sz w:val="28"/>
          <w:szCs w:val="28"/>
        </w:rPr>
      </w:pPr>
      <w:r w:rsidRPr="00BF0B14">
        <w:rPr>
          <w:sz w:val="28"/>
          <w:szCs w:val="28"/>
        </w:rPr>
        <w:t>YTP Teacher Referral</w:t>
      </w:r>
    </w:p>
    <w:p w:rsidR="00805DBE" w:rsidRPr="00805DBE" w:rsidRDefault="00BF0B14" w:rsidP="00805DBE">
      <w:pPr>
        <w:shd w:val="clear" w:color="auto" w:fill="BFBFBF" w:themeFill="background1" w:themeFillShade="BF"/>
        <w:ind w:right="18"/>
        <w:jc w:val="center"/>
        <w:rPr>
          <w:b/>
        </w:rPr>
      </w:pPr>
      <w:r w:rsidRPr="00805DBE">
        <w:rPr>
          <w:b/>
        </w:rPr>
        <w:t xml:space="preserve">** Parents and students must be notified before </w:t>
      </w:r>
      <w:proofErr w:type="gramStart"/>
      <w:r w:rsidRPr="00805DBE">
        <w:rPr>
          <w:b/>
        </w:rPr>
        <w:t>a</w:t>
      </w:r>
      <w:proofErr w:type="gramEnd"/>
      <w:r w:rsidRPr="00805DBE">
        <w:rPr>
          <w:b/>
        </w:rPr>
        <w:t xml:space="preserve"> YTP referral is made.</w:t>
      </w: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ayout w:type="fixed"/>
        <w:tblLook w:val="0000"/>
      </w:tblPr>
      <w:tblGrid>
        <w:gridCol w:w="4608"/>
        <w:gridCol w:w="4770"/>
      </w:tblGrid>
      <w:tr w:rsidR="00B3016B" w:rsidTr="00B202C6">
        <w:trPr>
          <w:trHeight w:val="262"/>
        </w:trPr>
        <w:tc>
          <w:tcPr>
            <w:tcW w:w="4608" w:type="dxa"/>
            <w:tcBorders>
              <w:top w:val="single" w:sz="4" w:space="0" w:color="auto"/>
            </w:tcBorders>
          </w:tcPr>
          <w:p w:rsidR="00B3016B" w:rsidRPr="00805DBE" w:rsidRDefault="00B3016B" w:rsidP="004F3422">
            <w:r w:rsidRPr="00805DBE">
              <w:t>Student name:</w:t>
            </w:r>
          </w:p>
          <w:p w:rsidR="00B3016B" w:rsidRPr="00805DBE" w:rsidRDefault="00B3016B" w:rsidP="004F3422"/>
        </w:tc>
        <w:tc>
          <w:tcPr>
            <w:tcW w:w="4770" w:type="dxa"/>
            <w:tcBorders>
              <w:top w:val="single" w:sz="4" w:space="0" w:color="auto"/>
            </w:tcBorders>
          </w:tcPr>
          <w:p w:rsidR="00B3016B" w:rsidRPr="00805DBE" w:rsidRDefault="00B202C6" w:rsidP="00B3016B">
            <w:r w:rsidRPr="00805DBE">
              <w:t>School</w:t>
            </w:r>
            <w:r w:rsidR="00B3016B" w:rsidRPr="00805DBE">
              <w:t xml:space="preserve"> district:</w:t>
            </w:r>
          </w:p>
          <w:p w:rsidR="00B3016B" w:rsidRPr="00805DBE" w:rsidRDefault="00B3016B" w:rsidP="00B3016B"/>
          <w:p w:rsidR="00B3016B" w:rsidRDefault="00B3016B" w:rsidP="00B3016B">
            <w:r w:rsidRPr="00805DBE">
              <w:t>School Student attends:</w:t>
            </w:r>
          </w:p>
        </w:tc>
      </w:tr>
      <w:tr w:rsidR="00B3016B" w:rsidTr="00B3016B">
        <w:trPr>
          <w:trHeight w:val="285"/>
        </w:trPr>
        <w:tc>
          <w:tcPr>
            <w:tcW w:w="4608" w:type="dxa"/>
          </w:tcPr>
          <w:p w:rsidR="00B3016B" w:rsidRDefault="00B3016B" w:rsidP="004F3422">
            <w:r>
              <w:t>Date of Birth:</w:t>
            </w:r>
          </w:p>
        </w:tc>
        <w:tc>
          <w:tcPr>
            <w:tcW w:w="4770" w:type="dxa"/>
          </w:tcPr>
          <w:p w:rsidR="00B3016B" w:rsidRPr="007A05D0" w:rsidRDefault="00B3016B" w:rsidP="00B3016B">
            <w:pPr>
              <w:rPr>
                <w:szCs w:val="24"/>
              </w:rPr>
            </w:pPr>
            <w:r>
              <w:t xml:space="preserve">Grade: </w:t>
            </w:r>
          </w:p>
        </w:tc>
      </w:tr>
      <w:tr w:rsidR="00B3016B" w:rsidTr="00B3016B">
        <w:tc>
          <w:tcPr>
            <w:tcW w:w="4608" w:type="dxa"/>
          </w:tcPr>
          <w:p w:rsidR="00B3016B" w:rsidRDefault="00B3016B" w:rsidP="00BF0B14">
            <w:r>
              <w:t>Referring teacher:</w:t>
            </w:r>
          </w:p>
          <w:p w:rsidR="007A05D0" w:rsidRDefault="007A05D0" w:rsidP="00BF0B14"/>
          <w:p w:rsidR="007A05D0" w:rsidRDefault="007A05D0" w:rsidP="00BF0B14">
            <w:r>
              <w:t>Date Parents/Student Notified:</w:t>
            </w:r>
          </w:p>
        </w:tc>
        <w:tc>
          <w:tcPr>
            <w:tcW w:w="4770" w:type="dxa"/>
          </w:tcPr>
          <w:p w:rsidR="00B3016B" w:rsidRDefault="00B3016B" w:rsidP="00B3016B">
            <w:r>
              <w:t>Date of referral:</w:t>
            </w:r>
          </w:p>
          <w:p w:rsidR="00B3016B" w:rsidRDefault="00B3016B" w:rsidP="00B3016B"/>
          <w:p w:rsidR="00B3016B" w:rsidRDefault="00B3016B" w:rsidP="00B3016B"/>
        </w:tc>
      </w:tr>
      <w:tr w:rsidR="00B3016B" w:rsidTr="00B3016B">
        <w:tc>
          <w:tcPr>
            <w:tcW w:w="4608" w:type="dxa"/>
          </w:tcPr>
          <w:p w:rsidR="00B3016B" w:rsidRPr="00B3016B" w:rsidRDefault="00B3016B" w:rsidP="004F3422">
            <w:pPr>
              <w:rPr>
                <w:szCs w:val="24"/>
              </w:rPr>
            </w:pPr>
            <w:r w:rsidRPr="00B3016B">
              <w:rPr>
                <w:szCs w:val="24"/>
              </w:rPr>
              <w:t>Projected Graduation Date :</w:t>
            </w:r>
          </w:p>
        </w:tc>
        <w:tc>
          <w:tcPr>
            <w:tcW w:w="4770" w:type="dxa"/>
          </w:tcPr>
          <w:p w:rsidR="00B3016B" w:rsidRPr="00B3016B" w:rsidRDefault="00B3016B" w:rsidP="00B3016B">
            <w:pPr>
              <w:rPr>
                <w:szCs w:val="24"/>
              </w:rPr>
            </w:pPr>
            <w:r w:rsidRPr="00B3016B">
              <w:rPr>
                <w:szCs w:val="24"/>
              </w:rPr>
              <w:t xml:space="preserve">Type of Diploma: </w:t>
            </w:r>
          </w:p>
        </w:tc>
      </w:tr>
      <w:tr w:rsidR="00B3016B" w:rsidTr="00B3016B">
        <w:tc>
          <w:tcPr>
            <w:tcW w:w="4608" w:type="dxa"/>
          </w:tcPr>
          <w:p w:rsidR="00B3016B" w:rsidRDefault="00B3016B" w:rsidP="004F3422"/>
        </w:tc>
        <w:tc>
          <w:tcPr>
            <w:tcW w:w="4770" w:type="dxa"/>
          </w:tcPr>
          <w:p w:rsidR="00B3016B" w:rsidRDefault="00B3016B" w:rsidP="00B3016B"/>
        </w:tc>
      </w:tr>
      <w:tr w:rsidR="00B3016B" w:rsidTr="00B3016B">
        <w:tc>
          <w:tcPr>
            <w:tcW w:w="9378" w:type="dxa"/>
            <w:gridSpan w:val="2"/>
          </w:tcPr>
          <w:p w:rsidR="00B3016B" w:rsidRDefault="00B3016B" w:rsidP="00B3016B">
            <w:pPr>
              <w:ind w:left="12"/>
            </w:pPr>
            <w:r>
              <w:t>Parent/Guardian name</w:t>
            </w:r>
            <w:r w:rsidR="00B202C6" w:rsidRPr="00805DBE">
              <w:t>:</w:t>
            </w:r>
          </w:p>
        </w:tc>
      </w:tr>
      <w:tr w:rsidR="007A05D0" w:rsidTr="00B3016B">
        <w:tc>
          <w:tcPr>
            <w:tcW w:w="9378" w:type="dxa"/>
            <w:gridSpan w:val="2"/>
          </w:tcPr>
          <w:p w:rsidR="007A05D0" w:rsidRDefault="007A05D0" w:rsidP="004F3422">
            <w:r>
              <w:t>Address:</w:t>
            </w:r>
          </w:p>
        </w:tc>
      </w:tr>
      <w:tr w:rsidR="007A05D0" w:rsidTr="00B3016B">
        <w:tc>
          <w:tcPr>
            <w:tcW w:w="9378" w:type="dxa"/>
            <w:gridSpan w:val="2"/>
          </w:tcPr>
          <w:p w:rsidR="007A05D0" w:rsidRDefault="007A05D0" w:rsidP="004F3422">
            <w:r>
              <w:t>Post Office Box:</w:t>
            </w:r>
          </w:p>
        </w:tc>
      </w:tr>
      <w:tr w:rsidR="007A05D0" w:rsidTr="00B3016B">
        <w:tc>
          <w:tcPr>
            <w:tcW w:w="9378" w:type="dxa"/>
            <w:gridSpan w:val="2"/>
          </w:tcPr>
          <w:p w:rsidR="007A05D0" w:rsidRDefault="007A05D0" w:rsidP="004F3422">
            <w:r>
              <w:t>City: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982919">
              <w:t xml:space="preserve">         </w:t>
            </w:r>
            <w:r>
              <w:t>Zip:</w:t>
            </w:r>
            <w:r>
              <w:tab/>
            </w:r>
            <w:r>
              <w:tab/>
            </w:r>
            <w:r>
              <w:tab/>
            </w:r>
            <w:r w:rsidR="00982919">
              <w:t xml:space="preserve">        </w:t>
            </w:r>
            <w:r>
              <w:t xml:space="preserve">Phone: </w:t>
            </w:r>
          </w:p>
        </w:tc>
      </w:tr>
      <w:tr w:rsidR="007A05D0" w:rsidTr="00B3016B">
        <w:tc>
          <w:tcPr>
            <w:tcW w:w="9378" w:type="dxa"/>
            <w:gridSpan w:val="2"/>
          </w:tcPr>
          <w:p w:rsidR="007A05D0" w:rsidRDefault="007A05D0" w:rsidP="004F3422">
            <w:r>
              <w:t xml:space="preserve">Email: </w:t>
            </w:r>
          </w:p>
        </w:tc>
      </w:tr>
    </w:tbl>
    <w:p w:rsidR="007A05D0" w:rsidRDefault="007A05D0" w:rsidP="00BF0B14">
      <w:pPr>
        <w:ind w:right="18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78"/>
      </w:tblGrid>
      <w:tr w:rsidR="00BF0B14" w:rsidTr="00BF0B14">
        <w:tc>
          <w:tcPr>
            <w:tcW w:w="9378" w:type="dxa"/>
          </w:tcPr>
          <w:p w:rsidR="00BF0B14" w:rsidRDefault="00BF0B14" w:rsidP="004F3422">
            <w:r>
              <w:t>Student Disability(</w:t>
            </w:r>
            <w:proofErr w:type="spellStart"/>
            <w:r>
              <w:t>ies</w:t>
            </w:r>
            <w:proofErr w:type="spellEnd"/>
            <w:r>
              <w:t>)</w:t>
            </w:r>
          </w:p>
        </w:tc>
      </w:tr>
      <w:tr w:rsidR="00BF0B14" w:rsidTr="00BF0B14">
        <w:tc>
          <w:tcPr>
            <w:tcW w:w="9378" w:type="dxa"/>
          </w:tcPr>
          <w:p w:rsidR="00BF0B14" w:rsidRPr="00805DBE" w:rsidRDefault="00BF0B14" w:rsidP="004F3422"/>
        </w:tc>
      </w:tr>
      <w:tr w:rsidR="00BF0B14" w:rsidTr="00BF0B14">
        <w:tc>
          <w:tcPr>
            <w:tcW w:w="9378" w:type="dxa"/>
          </w:tcPr>
          <w:p w:rsidR="00BF0B14" w:rsidRPr="00805DBE" w:rsidRDefault="00BF0B14" w:rsidP="00982919">
            <w:r w:rsidRPr="00805DBE">
              <w:t>Does disability present ‘a barrier to employment’?</w:t>
            </w:r>
            <w:r w:rsidR="00982919" w:rsidRPr="00805DBE">
              <w:t xml:space="preserve"> </w:t>
            </w:r>
            <w:r w:rsidRPr="009713B6">
              <w:rPr>
                <w:sz w:val="20"/>
              </w:rPr>
              <w:t xml:space="preserve">Please explain &amp; </w:t>
            </w:r>
            <w:r w:rsidR="00B202C6" w:rsidRPr="009713B6">
              <w:rPr>
                <w:sz w:val="20"/>
              </w:rPr>
              <w:t xml:space="preserve">refer to Functional </w:t>
            </w:r>
            <w:r w:rsidR="00982919" w:rsidRPr="009713B6">
              <w:rPr>
                <w:sz w:val="20"/>
              </w:rPr>
              <w:t>Limitation Statement</w:t>
            </w:r>
            <w:r w:rsidRPr="009713B6">
              <w:rPr>
                <w:sz w:val="20"/>
              </w:rPr>
              <w:t xml:space="preserve"> list.</w:t>
            </w:r>
            <w:r w:rsidRPr="00805DBE">
              <w:t xml:space="preserve"> </w:t>
            </w:r>
          </w:p>
        </w:tc>
      </w:tr>
      <w:tr w:rsidR="00B3016B" w:rsidTr="00FD6CC3">
        <w:trPr>
          <w:trHeight w:val="847"/>
        </w:trPr>
        <w:tc>
          <w:tcPr>
            <w:tcW w:w="9378" w:type="dxa"/>
          </w:tcPr>
          <w:p w:rsidR="00B3016B" w:rsidRDefault="00B3016B" w:rsidP="004F3422"/>
          <w:p w:rsidR="009713B6" w:rsidRDefault="009713B6" w:rsidP="004F3422"/>
          <w:p w:rsidR="009713B6" w:rsidRDefault="009713B6" w:rsidP="004F3422"/>
          <w:p w:rsidR="009713B6" w:rsidRDefault="009713B6" w:rsidP="004F3422"/>
        </w:tc>
      </w:tr>
      <w:tr w:rsidR="00BF0B14" w:rsidTr="00BF0B14">
        <w:tc>
          <w:tcPr>
            <w:tcW w:w="9378" w:type="dxa"/>
          </w:tcPr>
          <w:p w:rsidR="00BF0B14" w:rsidRDefault="00BF0B14" w:rsidP="004F3422">
            <w:r>
              <w:t>Does the student have a current IEP or 504? If no, explain or see student eligibility form.</w:t>
            </w:r>
          </w:p>
        </w:tc>
      </w:tr>
      <w:tr w:rsidR="00B3016B" w:rsidTr="00DB54C3">
        <w:trPr>
          <w:trHeight w:val="847"/>
        </w:trPr>
        <w:tc>
          <w:tcPr>
            <w:tcW w:w="9378" w:type="dxa"/>
          </w:tcPr>
          <w:p w:rsidR="00B3016B" w:rsidRDefault="00B3016B" w:rsidP="004F3422"/>
          <w:p w:rsidR="009713B6" w:rsidRDefault="009713B6" w:rsidP="004F3422"/>
          <w:p w:rsidR="009713B6" w:rsidRDefault="009713B6" w:rsidP="004F3422"/>
        </w:tc>
      </w:tr>
      <w:tr w:rsidR="00BF0B14" w:rsidTr="00BF0B14">
        <w:tc>
          <w:tcPr>
            <w:tcW w:w="9378" w:type="dxa"/>
          </w:tcPr>
          <w:p w:rsidR="00BF0B14" w:rsidRDefault="00BF0B14" w:rsidP="004F3422">
            <w:r>
              <w:t>Why is this student being referred to the Youth Transition Program?</w:t>
            </w:r>
            <w:r w:rsidR="00982919">
              <w:t xml:space="preserve"> </w:t>
            </w:r>
            <w:r>
              <w:t>Please be specific.</w:t>
            </w:r>
          </w:p>
        </w:tc>
      </w:tr>
      <w:tr w:rsidR="00B3016B" w:rsidTr="00163E10">
        <w:trPr>
          <w:trHeight w:val="847"/>
        </w:trPr>
        <w:tc>
          <w:tcPr>
            <w:tcW w:w="9378" w:type="dxa"/>
          </w:tcPr>
          <w:p w:rsidR="00B3016B" w:rsidRDefault="00B3016B" w:rsidP="004F3422"/>
          <w:p w:rsidR="009713B6" w:rsidRDefault="009713B6" w:rsidP="004F3422"/>
          <w:p w:rsidR="009713B6" w:rsidRDefault="009713B6" w:rsidP="004F3422"/>
          <w:p w:rsidR="009713B6" w:rsidRDefault="009713B6" w:rsidP="004F3422"/>
        </w:tc>
      </w:tr>
      <w:tr w:rsidR="00BF0B14" w:rsidTr="00BF0B14">
        <w:tc>
          <w:tcPr>
            <w:tcW w:w="9378" w:type="dxa"/>
          </w:tcPr>
          <w:p w:rsidR="00BF0B14" w:rsidRDefault="00BF0B14" w:rsidP="004F3422">
            <w:r>
              <w:t>Do you feel this student has the potential for competitive employment?</w:t>
            </w:r>
            <w:r w:rsidR="00982919">
              <w:t xml:space="preserve"> </w:t>
            </w:r>
            <w:r>
              <w:t>Why or Why not?</w:t>
            </w:r>
          </w:p>
        </w:tc>
      </w:tr>
      <w:tr w:rsidR="00B3016B" w:rsidTr="00820B5B">
        <w:trPr>
          <w:trHeight w:val="847"/>
        </w:trPr>
        <w:tc>
          <w:tcPr>
            <w:tcW w:w="9378" w:type="dxa"/>
          </w:tcPr>
          <w:p w:rsidR="00B3016B" w:rsidRDefault="00B3016B" w:rsidP="004F3422"/>
        </w:tc>
      </w:tr>
    </w:tbl>
    <w:p w:rsidR="007A05D0" w:rsidRDefault="007A05D0" w:rsidP="00BF0B14">
      <w:pPr>
        <w:ind w:right="18"/>
      </w:pPr>
    </w:p>
    <w:p w:rsidR="00BF0B14" w:rsidRPr="008432F4" w:rsidRDefault="00B3016B" w:rsidP="00BF0B14">
      <w:pPr>
        <w:ind w:right="18"/>
      </w:pPr>
      <w:r>
        <w:t xml:space="preserve">** </w:t>
      </w:r>
      <w:r w:rsidRPr="007A05D0">
        <w:rPr>
          <w:i/>
        </w:rPr>
        <w:t>A</w:t>
      </w:r>
      <w:r w:rsidR="007A05D0" w:rsidRPr="007A05D0">
        <w:rPr>
          <w:i/>
        </w:rPr>
        <w:t>ttach Functional Limitation Statement</w:t>
      </w:r>
      <w:r w:rsidR="00982919">
        <w:t xml:space="preserve">             </w:t>
      </w:r>
      <w:r w:rsidR="007A05D0">
        <w:t xml:space="preserve"> Date Received _________________</w:t>
      </w:r>
    </w:p>
    <w:sectPr w:rsidR="00BF0B14" w:rsidRPr="008432F4" w:rsidSect="00860D7F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C70" w:rsidRDefault="00BA0C70">
      <w:r>
        <w:separator/>
      </w:r>
    </w:p>
  </w:endnote>
  <w:endnote w:type="continuationSeparator" w:id="0">
    <w:p w:rsidR="00BA0C70" w:rsidRDefault="00BA0C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5D9703-76C9-4CB8-A81B-7ACEFC56F67F}"/>
    <w:embedBold r:id="rId2" w:fontKey="{DFEEF5A6-028B-4B97-8FA5-FCFFB86598F9}"/>
    <w:embedItalic r:id="rId3" w:fontKey="{3370DEEA-AAA5-4BE0-B30D-1667066991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CBE1EC7-E120-49D0-9A4E-0A8973BF586F}"/>
  </w:font>
  <w:font w:name="Arial MT Condensed Light">
    <w:altName w:val="Arial Narrow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148F50-CEF9-4503-B6A6-FE057AC149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945EE15F-3E79-49C9-90EE-6299BE2F24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BD5" w:rsidRPr="009119C4" w:rsidRDefault="005B1AB8" w:rsidP="00E02BD5">
    <w:pPr>
      <w:pStyle w:val="Footer"/>
      <w:rPr>
        <w:sz w:val="18"/>
        <w:szCs w:val="18"/>
      </w:rPr>
    </w:pPr>
    <w:proofErr w:type="gramStart"/>
    <w:r>
      <w:rPr>
        <w:sz w:val="18"/>
        <w:szCs w:val="18"/>
      </w:rPr>
      <w:t xml:space="preserve">Modified </w:t>
    </w:r>
    <w:r w:rsidR="00E02BD5" w:rsidRPr="009119C4">
      <w:rPr>
        <w:sz w:val="18"/>
        <w:szCs w:val="18"/>
      </w:rPr>
      <w:t xml:space="preserve"> </w:t>
    </w:r>
    <w:r>
      <w:rPr>
        <w:sz w:val="18"/>
        <w:szCs w:val="18"/>
      </w:rPr>
      <w:t>9</w:t>
    </w:r>
    <w:r w:rsidR="00E02BD5" w:rsidRPr="009119C4">
      <w:rPr>
        <w:sz w:val="18"/>
        <w:szCs w:val="18"/>
      </w:rPr>
      <w:t>.1</w:t>
    </w:r>
    <w:r>
      <w:rPr>
        <w:sz w:val="18"/>
        <w:szCs w:val="18"/>
      </w:rPr>
      <w:t>5</w:t>
    </w:r>
    <w:proofErr w:type="gramEnd"/>
  </w:p>
  <w:p w:rsidR="00E02BD5" w:rsidRPr="009119C4" w:rsidRDefault="00E02BD5" w:rsidP="00E02BD5">
    <w:pPr>
      <w:pStyle w:val="Header"/>
      <w:widowControl w:val="0"/>
      <w:jc w:val="center"/>
      <w:rPr>
        <w:rFonts w:ascii="Arial MT Condensed Light" w:hAnsi="Arial MT Condensed Light" w:cs="Arial MT Condensed Light"/>
        <w:color w:val="000000"/>
        <w:sz w:val="18"/>
        <w:szCs w:val="18"/>
      </w:rPr>
    </w:pPr>
  </w:p>
  <w:p w:rsidR="00E02BD5" w:rsidRDefault="00E02BD5">
    <w:pPr>
      <w:pStyle w:val="Footer"/>
    </w:pPr>
  </w:p>
  <w:p w:rsidR="00E02BD5" w:rsidRDefault="00E02BD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C70" w:rsidRDefault="00BA0C70">
      <w:r>
        <w:separator/>
      </w:r>
    </w:p>
  </w:footnote>
  <w:footnote w:type="continuationSeparator" w:id="0">
    <w:p w:rsidR="00BA0C70" w:rsidRDefault="00BA0C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F17" w:rsidRPr="005B1AB8" w:rsidRDefault="00DD6DC7" w:rsidP="008432F4">
    <w:pPr>
      <w:pStyle w:val="Header"/>
      <w:jc w:val="center"/>
      <w:rPr>
        <w:rFonts w:ascii="Arial MT Condensed Light" w:hAnsi="Arial MT Condensed Light" w:cs="Arial MT Condensed Light"/>
        <w:color w:val="FF0000"/>
        <w:u w:val="single"/>
      </w:rPr>
    </w:pPr>
    <w:r w:rsidRPr="005B1AB8">
      <w:rPr>
        <w:rFonts w:ascii="Arial MT Condensed Light" w:hAnsi="Arial MT Condensed Light" w:cs="Arial MT Condensed Light"/>
        <w:noProof/>
        <w:color w:val="FF0000"/>
        <w:u w:val="single"/>
      </w:rPr>
      <w:pict>
        <v:group id="Group 11" o:spid="_x0000_s1029" style="position:absolute;left:0;text-align:left;margin-left:-51.9pt;margin-top:27.45pt;width:579.05pt;height:3.8pt;z-index:2;mso-position-horizontal-relative:margin" coordorigin="1080,2257" coordsize="1008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">
          <v:line id="Line 1" o:spid="_x0000_s1030" style="position:absolute;visibility:visible" from="1080,2257" to="11160,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<v:line id="Line 2" o:spid="_x0000_s1028" style="position:absolute;visibility:visible" from="1080,2332" to="11160,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zs1MIAAADaAAAADwAAAGRycy9kb3ducmV2LnhtbESPQWvCQBSE74L/YXmCN920F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ezs1MIAAADaAAAADwAAAAAAAAAAAAAA&#10;AAChAgAAZHJzL2Rvd25yZXYueG1sUEsFBgAAAAAEAAQA+QAAAJADAAAAAA==&#10;" strokeweight="1.5pt"/>
          <w10:wrap anchorx="margin"/>
        </v:group>
      </w:pict>
    </w:r>
    <w:r w:rsidR="005B1AB8" w:rsidRPr="005B1AB8">
      <w:rPr>
        <w:rFonts w:ascii="Arial MT Condensed Light" w:hAnsi="Arial MT Condensed Light" w:cs="Arial MT Condensed Light"/>
        <w:color w:val="FF0000"/>
        <w:u w:val="single"/>
      </w:rPr>
      <w:t>Your program information here</w:t>
    </w:r>
  </w:p>
  <w:p w:rsidR="005B1AB8" w:rsidRDefault="005B1AB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efaultTabStop w:val="576"/>
  <w:drawingGridHorizontalSpacing w:val="120"/>
  <w:displayHorizontalDrawingGridEvery w:val="2"/>
  <w:characterSpacingControl w:val="doNotCompress"/>
  <w:hdrShapeDefaults>
    <o:shapedefaults v:ext="edit" spidmax="4098">
      <o:colormenu v:ext="edit" strokecolor="none [2405]"/>
    </o:shapedefaults>
    <o:shapelayout v:ext="edit">
      <o:idmap v:ext="edit" data="1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B3016B"/>
    <w:rsid w:val="0003155C"/>
    <w:rsid w:val="00066F76"/>
    <w:rsid w:val="00087698"/>
    <w:rsid w:val="000A7388"/>
    <w:rsid w:val="000D1708"/>
    <w:rsid w:val="000F3D18"/>
    <w:rsid w:val="0012244A"/>
    <w:rsid w:val="001501A0"/>
    <w:rsid w:val="00160E8E"/>
    <w:rsid w:val="001A54C1"/>
    <w:rsid w:val="001E2585"/>
    <w:rsid w:val="001F1E64"/>
    <w:rsid w:val="002101A9"/>
    <w:rsid w:val="0027718C"/>
    <w:rsid w:val="003F08B6"/>
    <w:rsid w:val="004013AD"/>
    <w:rsid w:val="004024BA"/>
    <w:rsid w:val="0045384B"/>
    <w:rsid w:val="004A462B"/>
    <w:rsid w:val="004F5132"/>
    <w:rsid w:val="00564F28"/>
    <w:rsid w:val="005B1AB8"/>
    <w:rsid w:val="00642E91"/>
    <w:rsid w:val="0068563A"/>
    <w:rsid w:val="006A1CA2"/>
    <w:rsid w:val="006B3B58"/>
    <w:rsid w:val="00746C71"/>
    <w:rsid w:val="007A05D0"/>
    <w:rsid w:val="007C2F17"/>
    <w:rsid w:val="007D72C5"/>
    <w:rsid w:val="007E4D6A"/>
    <w:rsid w:val="00805DBE"/>
    <w:rsid w:val="008209A9"/>
    <w:rsid w:val="008432F4"/>
    <w:rsid w:val="00860D7F"/>
    <w:rsid w:val="008666B4"/>
    <w:rsid w:val="00896621"/>
    <w:rsid w:val="00942F93"/>
    <w:rsid w:val="009713B6"/>
    <w:rsid w:val="00981225"/>
    <w:rsid w:val="00982919"/>
    <w:rsid w:val="009A51DF"/>
    <w:rsid w:val="009E4AE1"/>
    <w:rsid w:val="00A216EA"/>
    <w:rsid w:val="00A22C16"/>
    <w:rsid w:val="00A352FB"/>
    <w:rsid w:val="00A801DB"/>
    <w:rsid w:val="00AB4241"/>
    <w:rsid w:val="00AD50B4"/>
    <w:rsid w:val="00AE46FC"/>
    <w:rsid w:val="00AE6307"/>
    <w:rsid w:val="00B202C6"/>
    <w:rsid w:val="00B3016B"/>
    <w:rsid w:val="00B772CB"/>
    <w:rsid w:val="00B87417"/>
    <w:rsid w:val="00BA0C70"/>
    <w:rsid w:val="00BB1B5B"/>
    <w:rsid w:val="00BB5B45"/>
    <w:rsid w:val="00BF0B14"/>
    <w:rsid w:val="00BF164F"/>
    <w:rsid w:val="00C00492"/>
    <w:rsid w:val="00C3401F"/>
    <w:rsid w:val="00C46BB2"/>
    <w:rsid w:val="00CA2F43"/>
    <w:rsid w:val="00D43017"/>
    <w:rsid w:val="00D65828"/>
    <w:rsid w:val="00D707A7"/>
    <w:rsid w:val="00D739BB"/>
    <w:rsid w:val="00DA5CAE"/>
    <w:rsid w:val="00DC5DE3"/>
    <w:rsid w:val="00DD092D"/>
    <w:rsid w:val="00DD6DC7"/>
    <w:rsid w:val="00E02BD5"/>
    <w:rsid w:val="00ED3D02"/>
    <w:rsid w:val="00F53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none [2405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0B14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401F"/>
    <w:pPr>
      <w:tabs>
        <w:tab w:val="center" w:pos="4320"/>
        <w:tab w:val="right" w:pos="8640"/>
      </w:tabs>
    </w:pPr>
    <w:rPr>
      <w:rFonts w:ascii="Times New Roman" w:eastAsia="Times New Roman" w:hAnsi="Times New Roman"/>
      <w:szCs w:val="24"/>
    </w:rPr>
  </w:style>
  <w:style w:type="paragraph" w:styleId="Footer">
    <w:name w:val="footer"/>
    <w:basedOn w:val="Normal"/>
    <w:link w:val="FooterChar"/>
    <w:uiPriority w:val="99"/>
    <w:rsid w:val="00C3401F"/>
    <w:pPr>
      <w:tabs>
        <w:tab w:val="center" w:pos="4320"/>
        <w:tab w:val="right" w:pos="8640"/>
      </w:tabs>
    </w:pPr>
    <w:rPr>
      <w:rFonts w:ascii="Times New Roman" w:eastAsia="Times New Roman" w:hAnsi="Times New Roman"/>
      <w:szCs w:val="24"/>
    </w:rPr>
  </w:style>
  <w:style w:type="character" w:styleId="Hyperlink">
    <w:name w:val="Hyperlink"/>
    <w:basedOn w:val="DefaultParagraphFont"/>
    <w:rsid w:val="00C3401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E02BD5"/>
    <w:rPr>
      <w:sz w:val="24"/>
      <w:szCs w:val="24"/>
    </w:rPr>
  </w:style>
  <w:style w:type="paragraph" w:styleId="BalloonText">
    <w:name w:val="Balloon Text"/>
    <w:basedOn w:val="Normal"/>
    <w:link w:val="BalloonTextChar"/>
    <w:rsid w:val="00E02B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2BD5"/>
    <w:rPr>
      <w:rFonts w:ascii="Tahoma" w:eastAsia="Time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0B14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401F"/>
    <w:pPr>
      <w:tabs>
        <w:tab w:val="center" w:pos="4320"/>
        <w:tab w:val="right" w:pos="8640"/>
      </w:tabs>
    </w:pPr>
    <w:rPr>
      <w:rFonts w:ascii="Times New Roman" w:eastAsia="Times New Roman" w:hAnsi="Times New Roman"/>
      <w:szCs w:val="24"/>
    </w:rPr>
  </w:style>
  <w:style w:type="paragraph" w:styleId="Footer">
    <w:name w:val="footer"/>
    <w:basedOn w:val="Normal"/>
    <w:link w:val="FooterChar"/>
    <w:uiPriority w:val="99"/>
    <w:rsid w:val="00C3401F"/>
    <w:pPr>
      <w:tabs>
        <w:tab w:val="center" w:pos="4320"/>
        <w:tab w:val="right" w:pos="8640"/>
      </w:tabs>
    </w:pPr>
    <w:rPr>
      <w:rFonts w:ascii="Times New Roman" w:eastAsia="Times New Roman" w:hAnsi="Times New Roman"/>
      <w:szCs w:val="24"/>
    </w:rPr>
  </w:style>
  <w:style w:type="character" w:styleId="Hyperlink">
    <w:name w:val="Hyperlink"/>
    <w:basedOn w:val="DefaultParagraphFont"/>
    <w:rsid w:val="00C3401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E02BD5"/>
    <w:rPr>
      <w:sz w:val="24"/>
      <w:szCs w:val="24"/>
    </w:rPr>
  </w:style>
  <w:style w:type="paragraph" w:styleId="BalloonText">
    <w:name w:val="Balloon Text"/>
    <w:basedOn w:val="Normal"/>
    <w:link w:val="BalloonTextChar"/>
    <w:rsid w:val="00E02B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2BD5"/>
    <w:rPr>
      <w:rFonts w:ascii="Tahoma" w:eastAsia="Times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mahaffy\My%20Documents\LBL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LBL Letter Head</Template>
  <TotalTime>3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COSA</Company>
  <LinksUpToDate>false</LinksUpToDate>
  <CharactersWithSpaces>918</CharactersWithSpaces>
  <SharedDoc>false</SharedDoc>
  <HLinks>
    <vt:vector size="6" baseType="variant">
      <vt:variant>
        <vt:i4>4259928</vt:i4>
      </vt:variant>
      <vt:variant>
        <vt:i4>3</vt:i4>
      </vt:variant>
      <vt:variant>
        <vt:i4>0</vt:i4>
      </vt:variant>
      <vt:variant>
        <vt:i4>5</vt:i4>
      </vt:variant>
      <vt:variant>
        <vt:lpwstr>http://www.lblesd.k12.or.us/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LBL-ESD User</dc:creator>
  <cp:lastModifiedBy>test</cp:lastModifiedBy>
  <cp:revision>2</cp:revision>
  <cp:lastPrinted>2013-12-17T22:19:00Z</cp:lastPrinted>
  <dcterms:created xsi:type="dcterms:W3CDTF">2015-08-28T15:52:00Z</dcterms:created>
  <dcterms:modified xsi:type="dcterms:W3CDTF">2015-08-28T15:52:00Z</dcterms:modified>
</cp:coreProperties>
</file>